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D2C42" w14:textId="50F53A22" w:rsidR="00FC21AD" w:rsidRPr="00FC21AD" w:rsidRDefault="76DAF3F1" w:rsidP="00C71DAC">
      <w:pPr>
        <w:spacing w:after="0"/>
        <w:jc w:val="right"/>
        <w:rPr>
          <w:b/>
          <w:bCs/>
          <w:sz w:val="20"/>
          <w:szCs w:val="20"/>
        </w:rPr>
      </w:pPr>
      <w:bookmarkStart w:id="0" w:name="389606"/>
      <w:r w:rsidRPr="0FBC7F66">
        <w:rPr>
          <w:b/>
          <w:bCs/>
          <w:sz w:val="20"/>
          <w:szCs w:val="20"/>
        </w:rPr>
        <w:t>2</w:t>
      </w:r>
      <w:r w:rsidR="00FC21AD" w:rsidRPr="0FBC7F66">
        <w:rPr>
          <w:b/>
          <w:bCs/>
          <w:sz w:val="20"/>
          <w:szCs w:val="20"/>
        </w:rPr>
        <w:t>. pielikums</w:t>
      </w:r>
    </w:p>
    <w:p w14:paraId="4DE7A4C3" w14:textId="76D4A06A" w:rsidR="00FC21AD" w:rsidRPr="00FC21AD" w:rsidRDefault="1D4BC9BB" w:rsidP="33F116CB">
      <w:pPr>
        <w:spacing w:after="0"/>
        <w:jc w:val="right"/>
        <w:rPr>
          <w:sz w:val="20"/>
          <w:szCs w:val="20"/>
        </w:rPr>
      </w:pPr>
      <w:r w:rsidRPr="5EF2209A">
        <w:rPr>
          <w:sz w:val="20"/>
          <w:szCs w:val="20"/>
        </w:rPr>
        <w:t>P</w:t>
      </w:r>
      <w:r w:rsidR="00FC21AD" w:rsidRPr="5EF2209A">
        <w:rPr>
          <w:sz w:val="20"/>
          <w:szCs w:val="20"/>
        </w:rPr>
        <w:t>rojektu konkursa</w:t>
      </w:r>
    </w:p>
    <w:p w14:paraId="4AA89CF0" w14:textId="37EA2F73" w:rsidR="00FC21AD" w:rsidRPr="00FC21AD" w:rsidRDefault="00FC21AD" w:rsidP="00FC21AD">
      <w:pPr>
        <w:spacing w:after="0"/>
        <w:jc w:val="right"/>
        <w:rPr>
          <w:sz w:val="20"/>
        </w:rPr>
      </w:pPr>
      <w:r w:rsidRPr="00FC21AD">
        <w:rPr>
          <w:sz w:val="20"/>
        </w:rPr>
        <w:t>“Izglītības iestāžu partnerības veicināšana mācībām latviešu valodā”</w:t>
      </w:r>
    </w:p>
    <w:p w14:paraId="01D458DA" w14:textId="2E2B23E6" w:rsidR="008A0E55" w:rsidRPr="00FC21AD" w:rsidRDefault="00FC21AD" w:rsidP="00FC21AD">
      <w:pPr>
        <w:spacing w:after="0"/>
        <w:jc w:val="right"/>
        <w:rPr>
          <w:sz w:val="20"/>
        </w:rPr>
      </w:pPr>
      <w:r w:rsidRPr="00FC21AD">
        <w:rPr>
          <w:sz w:val="20"/>
        </w:rPr>
        <w:t xml:space="preserve"> nolikumam</w:t>
      </w:r>
    </w:p>
    <w:p w14:paraId="240AE396" w14:textId="77777777" w:rsidR="00781AB6" w:rsidRDefault="00781AB6" w:rsidP="3EB422D8">
      <w:pPr>
        <w:spacing w:before="100" w:beforeAutospacing="1" w:after="100" w:afterAutospacing="1"/>
        <w:jc w:val="center"/>
        <w:rPr>
          <w:b/>
          <w:bCs/>
          <w:shd w:val="clear" w:color="auto" w:fill="FFFFFF"/>
        </w:rPr>
      </w:pPr>
      <w:bookmarkStart w:id="1" w:name="_Hlk5700781"/>
    </w:p>
    <w:p w14:paraId="3D3581AA" w14:textId="67C06C50" w:rsidR="00BE197E" w:rsidRPr="007025EA" w:rsidRDefault="55F945D1" w:rsidP="186D2D5F">
      <w:pPr>
        <w:spacing w:before="100" w:beforeAutospacing="1" w:after="100" w:afterAutospacing="1"/>
        <w:jc w:val="center"/>
        <w:rPr>
          <w:b/>
          <w:bCs/>
        </w:rPr>
      </w:pPr>
      <w:r w:rsidRPr="3EB422D8">
        <w:rPr>
          <w:b/>
          <w:bCs/>
          <w:shd w:val="clear" w:color="auto" w:fill="FFFFFF"/>
        </w:rPr>
        <w:t xml:space="preserve">Izglītības iestāžu </w:t>
      </w:r>
      <w:r w:rsidR="3439154C" w:rsidRPr="3EB422D8">
        <w:rPr>
          <w:b/>
          <w:bCs/>
          <w:shd w:val="clear" w:color="auto" w:fill="FFFFFF"/>
        </w:rPr>
        <w:t>p</w:t>
      </w:r>
      <w:r w:rsidR="4813041B" w:rsidRPr="3EB422D8">
        <w:rPr>
          <w:b/>
          <w:bCs/>
          <w:shd w:val="clear" w:color="auto" w:fill="FFFFFF"/>
        </w:rPr>
        <w:t>artnerības</w:t>
      </w:r>
      <w:r w:rsidR="53258CE8" w:rsidRPr="3EB422D8">
        <w:rPr>
          <w:b/>
          <w:bCs/>
          <w:shd w:val="clear" w:color="auto" w:fill="FFFFFF"/>
        </w:rPr>
        <w:t xml:space="preserve"> </w:t>
      </w:r>
      <w:r w:rsidR="12510AD8" w:rsidRPr="3EB422D8">
        <w:rPr>
          <w:b/>
          <w:bCs/>
          <w:shd w:val="clear" w:color="auto" w:fill="FFFFFF"/>
        </w:rPr>
        <w:t xml:space="preserve">pieteikumu </w:t>
      </w:r>
      <w:r w:rsidR="2079665C" w:rsidRPr="3EB422D8">
        <w:rPr>
          <w:b/>
          <w:bCs/>
          <w:shd w:val="clear" w:color="auto" w:fill="FFFFFF"/>
        </w:rPr>
        <w:t>vērtēšanas kritēriji</w:t>
      </w:r>
    </w:p>
    <w:bookmarkEnd w:id="1"/>
    <w:p w14:paraId="772D0B95" w14:textId="72392D18" w:rsidR="5EF2209A" w:rsidRDefault="5EF2209A" w:rsidP="5EF2209A">
      <w:pPr>
        <w:spacing w:beforeAutospacing="1" w:afterAutospacing="1"/>
        <w:jc w:val="center"/>
        <w:rPr>
          <w:b/>
          <w:bCs/>
        </w:rPr>
      </w:pPr>
    </w:p>
    <w:p w14:paraId="4A6159F8" w14:textId="76ABF07A" w:rsidR="008A0E55" w:rsidRPr="00FC21AD" w:rsidRDefault="008A0E55" w:rsidP="008A0E55">
      <w:pPr>
        <w:spacing w:before="100" w:beforeAutospacing="1" w:after="100" w:afterAutospacing="1"/>
        <w:jc w:val="center"/>
        <w:rPr>
          <w:b/>
        </w:rPr>
      </w:pPr>
      <w:r w:rsidRPr="00FC21AD">
        <w:rPr>
          <w:b/>
        </w:rPr>
        <w:t>1. Atbilstības kritēriji:</w:t>
      </w:r>
    </w:p>
    <w:p w14:paraId="13C55079" w14:textId="3161F9C5" w:rsidR="008A0E55" w:rsidRPr="00FC21AD" w:rsidRDefault="24B77265" w:rsidP="186D2D5F">
      <w:pPr>
        <w:spacing w:before="100" w:beforeAutospacing="1" w:after="100" w:afterAutospacing="1"/>
      </w:pPr>
      <w:r>
        <w:t xml:space="preserve">1.1. </w:t>
      </w:r>
      <w:r w:rsidR="06D3E91E">
        <w:t xml:space="preserve">Izglītības </w:t>
      </w:r>
      <w:r w:rsidR="06D3E91E" w:rsidRPr="00D4489E">
        <w:t xml:space="preserve">iestāžu partnerības (turpmāk - </w:t>
      </w:r>
      <w:r w:rsidR="52F8E160" w:rsidRPr="00D4489E">
        <w:t>Partnerība</w:t>
      </w:r>
      <w:r w:rsidR="02CE3066" w:rsidRPr="00D4489E">
        <w:t>)</w:t>
      </w:r>
      <w:r w:rsidR="52F8E160" w:rsidRPr="00D4489E">
        <w:t xml:space="preserve"> </w:t>
      </w:r>
      <w:r w:rsidR="00CE317B" w:rsidRPr="00D4489E">
        <w:t xml:space="preserve">pieteikumu </w:t>
      </w:r>
      <w:r w:rsidRPr="00D4489E">
        <w:t>iesniedzēju</w:t>
      </w:r>
      <w:r w:rsidR="1A994567">
        <w:t xml:space="preserve"> </w:t>
      </w:r>
      <w:r w:rsidR="380C10AA">
        <w:t>atbilstības kritēriji:</w:t>
      </w:r>
    </w:p>
    <w:tbl>
      <w:tblPr>
        <w:tblW w:w="95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23"/>
        <w:gridCol w:w="7512"/>
        <w:gridCol w:w="993"/>
      </w:tblGrid>
      <w:tr w:rsidR="008A0E55" w:rsidRPr="00FC21AD" w14:paraId="301F305F" w14:textId="77777777" w:rsidTr="00170575">
        <w:trPr>
          <w:trHeight w:val="780"/>
        </w:trPr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CE01E" w14:textId="77777777" w:rsidR="008A0E55" w:rsidRPr="00170575" w:rsidRDefault="008A0E55" w:rsidP="2DAA7550">
            <w:pPr>
              <w:spacing w:before="100" w:beforeAutospacing="1"/>
              <w:jc w:val="center"/>
              <w:rPr>
                <w:b/>
                <w:bCs/>
              </w:rPr>
            </w:pPr>
            <w:proofErr w:type="spellStart"/>
            <w:r w:rsidRPr="00170575">
              <w:rPr>
                <w:b/>
                <w:bCs/>
              </w:rPr>
              <w:t>Nr.p.k</w:t>
            </w:r>
            <w:proofErr w:type="spellEnd"/>
            <w:r w:rsidRPr="00170575">
              <w:rPr>
                <w:b/>
                <w:bCs/>
              </w:rPr>
              <w:t>.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E8E2D" w14:textId="77777777" w:rsidR="008A0E55" w:rsidRPr="00170575" w:rsidRDefault="008A0E55" w:rsidP="2DAA7550">
            <w:pPr>
              <w:spacing w:before="100" w:beforeAutospacing="1"/>
              <w:jc w:val="center"/>
              <w:rPr>
                <w:b/>
                <w:bCs/>
              </w:rPr>
            </w:pPr>
            <w:r w:rsidRPr="00170575">
              <w:rPr>
                <w:b/>
                <w:bCs/>
              </w:rPr>
              <w:t>Kritērijs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145CA" w14:textId="77777777" w:rsidR="008A0E55" w:rsidRPr="00170575" w:rsidRDefault="008A0E55" w:rsidP="2DAA7550">
            <w:pPr>
              <w:spacing w:before="100" w:beforeAutospacing="1"/>
              <w:jc w:val="center"/>
              <w:rPr>
                <w:b/>
                <w:bCs/>
              </w:rPr>
            </w:pPr>
            <w:r w:rsidRPr="00170575">
              <w:rPr>
                <w:b/>
                <w:bCs/>
              </w:rPr>
              <w:t>jā/nē</w:t>
            </w:r>
          </w:p>
        </w:tc>
      </w:tr>
      <w:tr w:rsidR="008A0E55" w:rsidRPr="00FC21AD" w14:paraId="7F134AF8" w14:textId="77777777" w:rsidTr="00170575">
        <w:trPr>
          <w:trHeight w:val="270"/>
        </w:trPr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F8C1F" w14:textId="77777777" w:rsidR="008A0E55" w:rsidRPr="00FC21AD" w:rsidRDefault="008A0E55" w:rsidP="0062062B">
            <w:pPr>
              <w:ind w:left="57"/>
            </w:pPr>
            <w:r>
              <w:t>1.1.1.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FF5269" w14:textId="32104B00" w:rsidR="008A0E55" w:rsidRPr="00FC21AD" w:rsidRDefault="00FC21AD" w:rsidP="0062062B">
            <w:pPr>
              <w:tabs>
                <w:tab w:val="left" w:pos="1134"/>
              </w:tabs>
              <w:ind w:left="57" w:right="170"/>
              <w:jc w:val="bot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  <w:r>
              <w:t>Partnerību veido</w:t>
            </w:r>
            <w:r w:rsidR="008A0E55">
              <w:t xml:space="preserve"> </w:t>
            </w:r>
            <w:r w:rsidR="00781AB6">
              <w:t xml:space="preserve">vienas pašvaldības </w:t>
            </w:r>
            <w:r w:rsidR="27C67059" w:rsidRPr="5EF2209A">
              <w:rPr>
                <w:rFonts w:ascii="Calibri" w:eastAsia="Calibri" w:hAnsi="Calibri" w:cs="Calibri"/>
                <w:color w:val="000000" w:themeColor="text1"/>
                <w:szCs w:val="24"/>
              </w:rPr>
              <w:t>2 līdz 3 izglītības iestād</w:t>
            </w:r>
            <w:r w:rsidR="5A7EB76D" w:rsidRPr="5EF2209A">
              <w:rPr>
                <w:rFonts w:ascii="Calibri" w:eastAsia="Calibri" w:hAnsi="Calibri" w:cs="Calibri"/>
                <w:color w:val="000000" w:themeColor="text1"/>
                <w:szCs w:val="24"/>
              </w:rPr>
              <w:t>es</w:t>
            </w:r>
            <w:r w:rsidR="27C67059" w:rsidRPr="5EF2209A">
              <w:rPr>
                <w:rFonts w:ascii="Calibri" w:eastAsia="Calibri" w:hAnsi="Calibri" w:cs="Calibri"/>
                <w:color w:val="000000" w:themeColor="text1"/>
                <w:szCs w:val="24"/>
              </w:rPr>
              <w:t>, saskaņā ar Ministru kabineta noteikumu Nr. 483. 18.2.4.5. punktu, no kurām vismaz vienā pēc 2020. gada tika realizēta mācību programma kādā no mazākumtautību valodām.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09551F" w14:textId="77777777" w:rsidR="008A0E55" w:rsidRPr="00FC21AD" w:rsidRDefault="008A0E55" w:rsidP="0041027A">
            <w:pPr>
              <w:rPr>
                <w:rFonts w:eastAsia="Calibri"/>
                <w:highlight w:val="yellow"/>
              </w:rPr>
            </w:pPr>
          </w:p>
        </w:tc>
      </w:tr>
      <w:tr w:rsidR="008A0E55" w:rsidRPr="00FC21AD" w14:paraId="42BA97DA" w14:textId="77777777" w:rsidTr="0062062B">
        <w:tc>
          <w:tcPr>
            <w:tcW w:w="95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28B65" w14:textId="299AA463" w:rsidR="00427655" w:rsidRPr="00FC21AD" w:rsidRDefault="5BABBAB8" w:rsidP="0062062B">
            <w:pPr>
              <w:ind w:left="170" w:right="170"/>
              <w:jc w:val="both"/>
            </w:pPr>
            <w:r>
              <w:t xml:space="preserve">Ja </w:t>
            </w:r>
            <w:r w:rsidR="5C641A84">
              <w:t>P</w:t>
            </w:r>
            <w:r w:rsidR="00781AB6">
              <w:t>artnerības</w:t>
            </w:r>
            <w:r>
              <w:t xml:space="preserve"> </w:t>
            </w:r>
            <w:r w:rsidR="3B74FC88">
              <w:t>pieteikums</w:t>
            </w:r>
            <w:r>
              <w:t xml:space="preserve"> neatbilst 1.1.1. apakšpunktā noteiktajiem atbilstības kritērijiem, to noraida.</w:t>
            </w:r>
          </w:p>
        </w:tc>
      </w:tr>
    </w:tbl>
    <w:p w14:paraId="0B607132" w14:textId="5A7C5970" w:rsidR="008A0E55" w:rsidRPr="00220E30" w:rsidRDefault="008A0E55" w:rsidP="3EB422D8">
      <w:pPr>
        <w:spacing w:before="100" w:beforeAutospacing="1" w:after="100" w:afterAutospacing="1"/>
      </w:pPr>
      <w:r>
        <w:t xml:space="preserve">1.2. </w:t>
      </w:r>
      <w:r w:rsidR="54770C40">
        <w:t xml:space="preserve">Partnerības </w:t>
      </w:r>
      <w:r w:rsidR="3DCD0AFB">
        <w:t xml:space="preserve">pieteikuma </w:t>
      </w:r>
      <w:r>
        <w:t>atbilstības kritēri</w:t>
      </w:r>
      <w:r w:rsidR="00A230AE">
        <w:t>ji</w:t>
      </w:r>
      <w:r>
        <w:t>:</w:t>
      </w:r>
    </w:p>
    <w:tbl>
      <w:tblPr>
        <w:tblW w:w="95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23"/>
        <w:gridCol w:w="7512"/>
        <w:gridCol w:w="993"/>
      </w:tblGrid>
      <w:tr w:rsidR="008A0E55" w:rsidRPr="00FC21AD" w14:paraId="7C26FC8B" w14:textId="77777777" w:rsidTr="063BAE7F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34D54" w14:textId="77777777" w:rsidR="008A0E55" w:rsidRPr="00170575" w:rsidRDefault="008A0E55" w:rsidP="0062062B">
            <w:pPr>
              <w:spacing w:before="100" w:beforeAutospacing="1"/>
              <w:ind w:left="113" w:right="170"/>
              <w:jc w:val="center"/>
              <w:rPr>
                <w:b/>
                <w:bCs/>
              </w:rPr>
            </w:pPr>
            <w:proofErr w:type="spellStart"/>
            <w:r w:rsidRPr="00170575">
              <w:rPr>
                <w:b/>
                <w:bCs/>
              </w:rPr>
              <w:t>Nr.p.k</w:t>
            </w:r>
            <w:proofErr w:type="spellEnd"/>
            <w:r w:rsidRPr="00170575">
              <w:rPr>
                <w:b/>
                <w:bCs/>
              </w:rPr>
              <w:t>.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A51E6" w14:textId="77777777" w:rsidR="008A0E55" w:rsidRPr="00170575" w:rsidRDefault="008A0E55" w:rsidP="0062062B">
            <w:pPr>
              <w:spacing w:before="100" w:beforeAutospacing="1"/>
              <w:ind w:left="113" w:right="170"/>
              <w:jc w:val="center"/>
              <w:rPr>
                <w:b/>
                <w:bCs/>
              </w:rPr>
            </w:pPr>
            <w:r w:rsidRPr="00170575">
              <w:rPr>
                <w:b/>
                <w:bCs/>
              </w:rPr>
              <w:t>Kritērijs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4E235" w14:textId="77777777" w:rsidR="008A0E55" w:rsidRPr="00170575" w:rsidRDefault="008A0E55" w:rsidP="0041027A">
            <w:pPr>
              <w:spacing w:before="100" w:beforeAutospacing="1"/>
              <w:jc w:val="center"/>
              <w:rPr>
                <w:b/>
                <w:bCs/>
              </w:rPr>
            </w:pPr>
            <w:r w:rsidRPr="00170575">
              <w:rPr>
                <w:b/>
                <w:bCs/>
              </w:rPr>
              <w:t>jā/nē</w:t>
            </w:r>
          </w:p>
        </w:tc>
      </w:tr>
      <w:tr w:rsidR="008A0E55" w:rsidRPr="00FC21AD" w14:paraId="22863409" w14:textId="77777777" w:rsidTr="063BAE7F">
        <w:trPr>
          <w:trHeight w:val="528"/>
        </w:trPr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B352E8" w14:textId="77777777" w:rsidR="008A0E55" w:rsidRPr="00220E30" w:rsidRDefault="008A0E55" w:rsidP="0062062B">
            <w:pPr>
              <w:ind w:left="113" w:right="170"/>
            </w:pPr>
            <w:r w:rsidRPr="00220E30">
              <w:t>1.2.1.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809C92" w14:textId="0E3E4999" w:rsidR="008A0E55" w:rsidRPr="00220E30" w:rsidRDefault="008A0E55" w:rsidP="0062062B">
            <w:pPr>
              <w:ind w:left="113" w:right="170"/>
              <w:jc w:val="both"/>
            </w:pPr>
            <w:r>
              <w:t>P</w:t>
            </w:r>
            <w:r w:rsidR="48E44B8C">
              <w:t>artnerības pieteikums</w:t>
            </w:r>
            <w:r>
              <w:t xml:space="preserve"> ir iesniegts</w:t>
            </w:r>
            <w:r w:rsidR="25C56D0A">
              <w:t xml:space="preserve"> </w:t>
            </w:r>
            <w:r>
              <w:t>noteiktajā termiņā</w:t>
            </w:r>
            <w:r w:rsidR="3E69DD34">
              <w:t>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329B8D" w14:textId="08BE253E" w:rsidR="008A0E55" w:rsidRPr="00220E30" w:rsidRDefault="009922D2" w:rsidP="0041027A">
            <w:r w:rsidRPr="00220E30">
              <w:t> </w:t>
            </w:r>
          </w:p>
        </w:tc>
      </w:tr>
      <w:tr w:rsidR="008A0E55" w:rsidRPr="00FC21AD" w14:paraId="352EDFDF" w14:textId="77777777" w:rsidTr="063BAE7F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0B0EB3" w14:textId="65931845" w:rsidR="008A0E55" w:rsidRPr="00FC21AD" w:rsidRDefault="008A0E55" w:rsidP="0062062B">
            <w:pPr>
              <w:ind w:left="113" w:right="170"/>
            </w:pPr>
            <w:r>
              <w:t>1.2.</w:t>
            </w:r>
            <w:r w:rsidR="07AC212B">
              <w:t>2</w:t>
            </w:r>
            <w:r>
              <w:t>.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3F95C2" w14:textId="731F7974" w:rsidR="008A0E55" w:rsidRPr="00FC21AD" w:rsidRDefault="771D428C" w:rsidP="0062062B">
            <w:pPr>
              <w:ind w:left="113" w:right="170"/>
              <w:jc w:val="both"/>
              <w:rPr>
                <w:highlight w:val="yellow"/>
              </w:rPr>
            </w:pPr>
            <w:r>
              <w:t xml:space="preserve">Partnerības pieteikums </w:t>
            </w:r>
            <w:r w:rsidR="008A0E55">
              <w:t xml:space="preserve">ir pilnībā aizpildīts un sagatavots atbilstoši </w:t>
            </w:r>
            <w:r w:rsidR="4B148128">
              <w:t>pieteikuma</w:t>
            </w:r>
            <w:r w:rsidR="008A0E55">
              <w:t xml:space="preserve"> veidlapai</w:t>
            </w:r>
            <w:r w:rsidR="513B19DF">
              <w:t xml:space="preserve">.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F7100" w14:textId="557F83FB" w:rsidR="008A0E55" w:rsidRPr="00FC21AD" w:rsidRDefault="008A0E55" w:rsidP="2DAA7550">
            <w:r>
              <w:t> </w:t>
            </w:r>
          </w:p>
        </w:tc>
      </w:tr>
      <w:tr w:rsidR="008A0E55" w:rsidRPr="00FC21AD" w14:paraId="3B493FC0" w14:textId="77777777" w:rsidTr="063BAE7F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4F43CE" w14:textId="3CBA8860" w:rsidR="008A0E55" w:rsidRPr="00220E30" w:rsidRDefault="008A0E55" w:rsidP="0062062B">
            <w:pPr>
              <w:ind w:left="113" w:right="170"/>
            </w:pPr>
            <w:r>
              <w:t>1.2.</w:t>
            </w:r>
            <w:r w:rsidR="29FDABFD">
              <w:t>3</w:t>
            </w:r>
            <w:r>
              <w:t>.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E90EDB" w14:textId="5A4B6B7F" w:rsidR="008A0E55" w:rsidRPr="00FC21AD" w:rsidRDefault="380C10AA" w:rsidP="63AA8CE0">
            <w:pPr>
              <w:ind w:left="113" w:right="170"/>
              <w:jc w:val="both"/>
              <w:rPr>
                <w:highlight w:val="yellow"/>
              </w:rPr>
            </w:pPr>
            <w:r>
              <w:t xml:space="preserve">Plānotais </w:t>
            </w:r>
            <w:r w:rsidR="13B76413">
              <w:t xml:space="preserve">Partnerības </w:t>
            </w:r>
            <w:r>
              <w:t>īstenošanas</w:t>
            </w:r>
            <w:r w:rsidR="7339C3E2">
              <w:t xml:space="preserve"> laiks</w:t>
            </w:r>
            <w:r w:rsidRPr="63AA8CE0">
              <w:rPr>
                <w:rFonts w:eastAsiaTheme="minorEastAsia"/>
                <w:szCs w:val="24"/>
              </w:rPr>
              <w:t xml:space="preserve"> atbilst </w:t>
            </w:r>
            <w:r w:rsidR="0748EEC1" w:rsidRPr="63AA8CE0">
              <w:rPr>
                <w:rFonts w:eastAsiaTheme="minorEastAsia"/>
                <w:szCs w:val="24"/>
              </w:rPr>
              <w:t>N</w:t>
            </w:r>
            <w:r w:rsidRPr="63AA8CE0">
              <w:rPr>
                <w:rFonts w:eastAsiaTheme="minorEastAsia"/>
                <w:szCs w:val="24"/>
              </w:rPr>
              <w:t xml:space="preserve">olikumā norādītajam </w:t>
            </w:r>
            <w:r w:rsidR="38938365" w:rsidRPr="63AA8CE0">
              <w:rPr>
                <w:rFonts w:eastAsiaTheme="minorEastAsia"/>
                <w:szCs w:val="24"/>
              </w:rPr>
              <w:t>īstenošanas termiņam</w:t>
            </w:r>
            <w:r w:rsidR="18A12FEC" w:rsidRPr="63AA8CE0">
              <w:rPr>
                <w:rFonts w:eastAsiaTheme="minorEastAsia"/>
                <w:szCs w:val="24"/>
              </w:rPr>
              <w:t>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107E8" w14:textId="7E5E813D" w:rsidR="008A0E55" w:rsidRPr="00FC21AD" w:rsidRDefault="025F8A0B" w:rsidP="2DAA7550">
            <w:r>
              <w:t> </w:t>
            </w:r>
          </w:p>
        </w:tc>
      </w:tr>
      <w:tr w:rsidR="2DAA7550" w14:paraId="01A289AC" w14:textId="77777777" w:rsidTr="063BAE7F">
        <w:trPr>
          <w:trHeight w:val="300"/>
        </w:trPr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29184" w14:textId="18C7BBA1" w:rsidR="770E9B0A" w:rsidRDefault="770E9B0A" w:rsidP="0062062B">
            <w:pPr>
              <w:ind w:left="113" w:right="170"/>
            </w:pPr>
            <w:r>
              <w:t>1.2.4.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AFAA0E" w14:textId="0F7483EB" w:rsidR="770E9B0A" w:rsidRDefault="18CF922E" w:rsidP="63AA8CE0">
            <w:pPr>
              <w:ind w:left="113" w:right="170"/>
              <w:jc w:val="both"/>
            </w:pPr>
            <w:r>
              <w:t>Partnerības</w:t>
            </w:r>
            <w:r w:rsidR="1B3ADA9F">
              <w:t xml:space="preserve"> </w:t>
            </w:r>
            <w:r w:rsidR="53F23F77">
              <w:t>pieteiku</w:t>
            </w:r>
            <w:r w:rsidR="53F23F77" w:rsidRPr="63AA8CE0">
              <w:rPr>
                <w:rFonts w:eastAsiaTheme="minorEastAsia"/>
                <w:szCs w:val="24"/>
              </w:rPr>
              <w:t>mā</w:t>
            </w:r>
            <w:r w:rsidR="1B3ADA9F" w:rsidRPr="63AA8CE0">
              <w:rPr>
                <w:rFonts w:eastAsiaTheme="minorEastAsia"/>
                <w:szCs w:val="24"/>
              </w:rPr>
              <w:t xml:space="preserve"> pamatota mērķa grupas atbilstība </w:t>
            </w:r>
            <w:r w:rsidR="7F2F4822" w:rsidRPr="63AA8CE0">
              <w:rPr>
                <w:rFonts w:eastAsiaTheme="minorEastAsia"/>
                <w:szCs w:val="24"/>
              </w:rPr>
              <w:t>N</w:t>
            </w:r>
            <w:r w:rsidR="1B3ADA9F" w:rsidRPr="63AA8CE0">
              <w:rPr>
                <w:rFonts w:eastAsiaTheme="minorEastAsia"/>
                <w:szCs w:val="24"/>
              </w:rPr>
              <w:t xml:space="preserve">olikumā </w:t>
            </w:r>
            <w:r w:rsidR="78BF3A2C" w:rsidRPr="63AA8CE0">
              <w:rPr>
                <w:rFonts w:eastAsiaTheme="minorEastAsia"/>
                <w:szCs w:val="24"/>
              </w:rPr>
              <w:t>noteiktajām prasībām</w:t>
            </w:r>
            <w:r w:rsidR="325F08C3" w:rsidRPr="63AA8CE0">
              <w:rPr>
                <w:rFonts w:eastAsiaTheme="minorEastAsia"/>
                <w:szCs w:val="24"/>
              </w:rPr>
              <w:t>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7A095F" w14:textId="0E9DDCB5" w:rsidR="2DAA7550" w:rsidRDefault="2DAA7550" w:rsidP="2DAA7550"/>
        </w:tc>
      </w:tr>
      <w:tr w:rsidR="2DAA7550" w14:paraId="5F4F97C4" w14:textId="77777777" w:rsidTr="063BAE7F">
        <w:trPr>
          <w:trHeight w:val="300"/>
        </w:trPr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0FAEC3" w14:textId="073AAE4E" w:rsidR="2AB7BD88" w:rsidRDefault="2AB7BD88" w:rsidP="0062062B">
            <w:pPr>
              <w:ind w:left="113" w:right="170"/>
            </w:pPr>
            <w:r>
              <w:t>1.2.5.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14899" w14:textId="40865DEC" w:rsidR="2AB7BD88" w:rsidRDefault="35D4EFA0" w:rsidP="186D2D5F">
            <w:pPr>
              <w:ind w:left="113" w:right="170"/>
              <w:jc w:val="both"/>
              <w:rPr>
                <w:rFonts w:ascii="Aptos" w:eastAsia="Aptos" w:hAnsi="Aptos" w:cs="Aptos"/>
                <w:color w:val="242424"/>
                <w:sz w:val="22"/>
                <w:u w:val="single"/>
              </w:rPr>
            </w:pPr>
            <w:r>
              <w:t>Partnerības</w:t>
            </w:r>
            <w:r w:rsidR="5E4DD876">
              <w:t xml:space="preserve"> aktivitātēs paredzēts iesaistīt arī izglītojamo</w:t>
            </w:r>
            <w:r w:rsidR="4A867AF7">
              <w:t xml:space="preserve"> </w:t>
            </w:r>
            <w:r w:rsidR="4686C736" w:rsidRPr="186D2D5F">
              <w:rPr>
                <w:rFonts w:eastAsiaTheme="minorEastAsia"/>
                <w:szCs w:val="24"/>
              </w:rPr>
              <w:t>vecākus (person</w:t>
            </w:r>
            <w:r w:rsidR="06E4D7EA" w:rsidRPr="186D2D5F">
              <w:rPr>
                <w:rFonts w:eastAsiaTheme="minorEastAsia"/>
                <w:szCs w:val="24"/>
              </w:rPr>
              <w:t>as</w:t>
            </w:r>
            <w:r w:rsidR="4686C736" w:rsidRPr="186D2D5F">
              <w:rPr>
                <w:rFonts w:eastAsiaTheme="minorEastAsia"/>
                <w:szCs w:val="24"/>
              </w:rPr>
              <w:t>, kas realizē aizgādību)</w:t>
            </w:r>
            <w:r w:rsidR="2D2B0227" w:rsidRPr="186D2D5F">
              <w:rPr>
                <w:rFonts w:eastAsiaTheme="minorEastAsia"/>
                <w:szCs w:val="24"/>
              </w:rPr>
              <w:t>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4D291" w14:textId="335640F8" w:rsidR="2DAA7550" w:rsidRDefault="2DAA7550" w:rsidP="2DAA7550"/>
        </w:tc>
      </w:tr>
      <w:tr w:rsidR="008A0E55" w:rsidRPr="00FC21AD" w14:paraId="7981CE0D" w14:textId="77777777" w:rsidTr="063BAE7F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9F8FD2" w14:textId="5FCCA390" w:rsidR="008A0E55" w:rsidRPr="00220E30" w:rsidRDefault="008A0E55" w:rsidP="0062062B">
            <w:pPr>
              <w:ind w:left="113" w:right="170"/>
            </w:pPr>
            <w:r>
              <w:lastRenderedPageBreak/>
              <w:t xml:space="preserve"> 1.2.</w:t>
            </w:r>
            <w:r w:rsidR="626A1B22">
              <w:t>6</w:t>
            </w:r>
            <w:r>
              <w:t>.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5D2DD3" w14:textId="7409E78E" w:rsidR="008A0E55" w:rsidRPr="00FC21AD" w:rsidRDefault="008A0E55" w:rsidP="0062062B">
            <w:pPr>
              <w:ind w:left="113" w:right="170"/>
              <w:jc w:val="both"/>
            </w:pPr>
            <w:r>
              <w:t>P</w:t>
            </w:r>
            <w:r w:rsidR="6B6FA563">
              <w:t xml:space="preserve">artnerības </w:t>
            </w:r>
            <w:r w:rsidR="1652A563">
              <w:t>pieteikum</w:t>
            </w:r>
            <w:r w:rsidR="785DAD80">
              <w:t xml:space="preserve">ā </w:t>
            </w:r>
            <w:r>
              <w:t xml:space="preserve">pieprasītais finansējuma apmērs atbilst </w:t>
            </w:r>
            <w:r w:rsidR="308A8F00">
              <w:t>N</w:t>
            </w:r>
            <w:r>
              <w:t>olikumā noteiktajam finansējuma apmēram</w:t>
            </w:r>
            <w:r w:rsidR="23017EB5">
              <w:t>, ir pamatots</w:t>
            </w:r>
            <w:r>
              <w:t xml:space="preserve"> un nepieciešams plānoto </w:t>
            </w:r>
            <w:r w:rsidR="23017EB5">
              <w:t xml:space="preserve">aktivitāšu īstenošanai un </w:t>
            </w:r>
            <w:r>
              <w:t>rezultātu sasniegšanai</w:t>
            </w:r>
            <w:r w:rsidR="25B2079A">
              <w:t>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B3DCE1" w14:textId="77777777" w:rsidR="008A0E55" w:rsidRPr="00FC21AD" w:rsidRDefault="008A0E55" w:rsidP="0062062B">
            <w:pPr>
              <w:ind w:left="57" w:right="170"/>
            </w:pPr>
            <w:r>
              <w:t> </w:t>
            </w:r>
          </w:p>
          <w:p w14:paraId="072D8CDE" w14:textId="77777777" w:rsidR="008A0E55" w:rsidRPr="00FC21AD" w:rsidRDefault="008A0E55" w:rsidP="0062062B">
            <w:pPr>
              <w:ind w:left="57" w:right="170"/>
            </w:pPr>
            <w:r>
              <w:t> </w:t>
            </w:r>
          </w:p>
        </w:tc>
      </w:tr>
      <w:tr w:rsidR="008A0E55" w:rsidRPr="00FC21AD" w14:paraId="3A0EF12C" w14:textId="77777777" w:rsidTr="063BAE7F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05FB7D" w14:textId="27A07769" w:rsidR="008A0E55" w:rsidRPr="00FC21AD" w:rsidRDefault="2A419D3F" w:rsidP="0062062B">
            <w:pPr>
              <w:ind w:left="113" w:right="170"/>
            </w:pPr>
            <w:r>
              <w:t>1.2.7.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DAA2C" w14:textId="4D2024C9" w:rsidR="008A0E55" w:rsidRPr="00FC21AD" w:rsidRDefault="03C99BB9" w:rsidP="0062062B">
            <w:pPr>
              <w:ind w:left="113" w:right="170"/>
              <w:jc w:val="both"/>
            </w:pPr>
            <w:r w:rsidRPr="5EF2209A">
              <w:rPr>
                <w:rFonts w:eastAsia="Calibri"/>
              </w:rPr>
              <w:t>Partnerība</w:t>
            </w:r>
            <w:r w:rsidR="6FD46696" w:rsidRPr="5EF2209A">
              <w:rPr>
                <w:rFonts w:eastAsia="Calibri"/>
              </w:rPr>
              <w:t xml:space="preserve"> nav ieņēmumu</w:t>
            </w:r>
            <w:r w:rsidR="3D109077" w:rsidRPr="5EF2209A">
              <w:rPr>
                <w:rFonts w:eastAsia="Calibri"/>
              </w:rPr>
              <w:t>s</w:t>
            </w:r>
            <w:r w:rsidR="6FD46696" w:rsidRPr="5EF2209A">
              <w:rPr>
                <w:rFonts w:eastAsia="Calibri"/>
              </w:rPr>
              <w:t xml:space="preserve"> gūstoš</w:t>
            </w:r>
            <w:r w:rsidRPr="5EF2209A">
              <w:rPr>
                <w:rFonts w:eastAsia="Calibri"/>
              </w:rPr>
              <w:t>a</w:t>
            </w:r>
            <w:r w:rsidR="6FD46696" w:rsidRPr="5EF2209A">
              <w:rPr>
                <w:rFonts w:eastAsia="Calibri"/>
              </w:rPr>
              <w:t xml:space="preserve">, t.i., </w:t>
            </w:r>
            <w:r w:rsidRPr="5EF2209A">
              <w:rPr>
                <w:rFonts w:eastAsia="Calibri"/>
              </w:rPr>
              <w:t xml:space="preserve">tās </w:t>
            </w:r>
            <w:r w:rsidR="6FD46696" w:rsidRPr="5EF2209A">
              <w:rPr>
                <w:rFonts w:eastAsia="Calibri"/>
              </w:rPr>
              <w:t xml:space="preserve"> ietvaros netiek gūti ieņēmumi un piedāvāti maksas pakalpojumi.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C649EE" w14:textId="77777777" w:rsidR="008A0E55" w:rsidRPr="00FC21AD" w:rsidRDefault="008A0E55" w:rsidP="0062062B">
            <w:pPr>
              <w:ind w:left="57" w:right="170"/>
              <w:rPr>
                <w:highlight w:val="yellow"/>
              </w:rPr>
            </w:pPr>
          </w:p>
        </w:tc>
      </w:tr>
      <w:tr w:rsidR="008A0E55" w:rsidRPr="00FC21AD" w14:paraId="4529FCBF" w14:textId="77777777" w:rsidTr="063BAE7F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470A49" w14:textId="087A876B" w:rsidR="008A0E55" w:rsidRPr="00FC21AD" w:rsidRDefault="008A0E55" w:rsidP="0062062B">
            <w:pPr>
              <w:ind w:left="113" w:right="170"/>
            </w:pPr>
            <w:r>
              <w:t>1.2.</w:t>
            </w:r>
            <w:r w:rsidR="2A18F6E0">
              <w:t>8</w:t>
            </w:r>
            <w:r>
              <w:t>.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62828A" w14:textId="4B417FD6" w:rsidR="008A0E55" w:rsidRPr="00FC21AD" w:rsidRDefault="5227C5E8" w:rsidP="0062062B">
            <w:pPr>
              <w:ind w:left="113" w:right="170"/>
              <w:jc w:val="both"/>
            </w:pPr>
            <w:r>
              <w:t>Partnerības</w:t>
            </w:r>
            <w:r w:rsidR="3679DFE8">
              <w:t xml:space="preserve"> </w:t>
            </w:r>
            <w:r w:rsidR="1497C113">
              <w:t>pieteiku</w:t>
            </w:r>
            <w:r w:rsidR="3679DFE8">
              <w:t xml:space="preserve">mā plānotās aktivitātes un izmaksas nepārklājas ar </w:t>
            </w:r>
            <w:r w:rsidR="0051004B">
              <w:t xml:space="preserve"> </w:t>
            </w:r>
            <w:r w:rsidR="17246831">
              <w:t xml:space="preserve">citām </w:t>
            </w:r>
            <w:r w:rsidR="3679DFE8">
              <w:t xml:space="preserve">aktivitātēm un izmaksām, kas tiek finansētas no Projekta </w:t>
            </w:r>
            <w:r w:rsidR="15263127">
              <w:t>4.2.3.</w:t>
            </w:r>
            <w:r w:rsidR="7C13B64B">
              <w:t>1</w:t>
            </w:r>
            <w:r w:rsidR="15263127">
              <w:t xml:space="preserve">, citiem projektiem </w:t>
            </w:r>
            <w:r w:rsidR="1351300E">
              <w:t xml:space="preserve">vai </w:t>
            </w:r>
            <w:r w:rsidR="3679DFE8">
              <w:t>citiem līdzekļiem pašvaldībā</w:t>
            </w:r>
            <w:r w:rsidR="38CA71DC">
              <w:t xml:space="preserve"> </w:t>
            </w:r>
            <w:r w:rsidR="3679DFE8">
              <w:t>vai izglītības iestādē</w:t>
            </w:r>
            <w:r w:rsidR="68362134">
              <w:t xml:space="preserve">, vai </w:t>
            </w:r>
            <w:r w:rsidR="68362134" w:rsidRPr="063BAE7F">
              <w:rPr>
                <w:rFonts w:ascii="Calibri" w:eastAsia="Calibri" w:hAnsi="Calibri" w:cs="Calibri"/>
              </w:rPr>
              <w:t>citiem valsts un ārvalstu finanšu atbalsta instrumentiem</w:t>
            </w:r>
            <w:r w:rsidR="5100BCFC" w:rsidRPr="063BAE7F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36B0D0" w14:textId="77777777" w:rsidR="008A0E55" w:rsidRPr="00FC21AD" w:rsidRDefault="008A0E55" w:rsidP="0062062B">
            <w:pPr>
              <w:ind w:left="57" w:right="170"/>
              <w:rPr>
                <w:highlight w:val="yellow"/>
              </w:rPr>
            </w:pPr>
          </w:p>
        </w:tc>
      </w:tr>
      <w:tr w:rsidR="008A0E55" w:rsidRPr="00FC21AD" w14:paraId="52D3328F" w14:textId="77777777" w:rsidTr="063BAE7F">
        <w:tc>
          <w:tcPr>
            <w:tcW w:w="95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D1F56A" w14:textId="07593424" w:rsidR="008A0E55" w:rsidRPr="00FC21AD" w:rsidRDefault="008A0E55" w:rsidP="0062062B">
            <w:pPr>
              <w:ind w:left="113" w:right="170"/>
              <w:jc w:val="both"/>
            </w:pPr>
            <w:r>
              <w:t xml:space="preserve">Ja </w:t>
            </w:r>
            <w:r w:rsidR="001A5772">
              <w:t xml:space="preserve">Partnerības </w:t>
            </w:r>
            <w:r w:rsidR="389AF43A">
              <w:t>pieteikums</w:t>
            </w:r>
            <w:r>
              <w:t xml:space="preserve"> neatbilst 1.2.1., 1.2.2., 1.2.3.</w:t>
            </w:r>
            <w:r w:rsidR="78F97A03">
              <w:t xml:space="preserve"> un 1.2.</w:t>
            </w:r>
            <w:r w:rsidR="53D7F2D4">
              <w:t>4</w:t>
            </w:r>
            <w:r w:rsidR="78F97A03">
              <w:t>.</w:t>
            </w:r>
            <w:r>
              <w:t xml:space="preserve"> apakšpunktā noteiktajiem atbilstības kritērijiem, to noraida.</w:t>
            </w:r>
          </w:p>
          <w:p w14:paraId="6FC0CF07" w14:textId="3FF3480A" w:rsidR="008A0E55" w:rsidRPr="00FC21AD" w:rsidRDefault="008A0E55" w:rsidP="0062062B">
            <w:pPr>
              <w:ind w:left="113" w:right="170"/>
              <w:jc w:val="both"/>
            </w:pPr>
            <w:r>
              <w:t xml:space="preserve">Ja </w:t>
            </w:r>
            <w:r w:rsidR="001A5772">
              <w:t xml:space="preserve">Partnerības </w:t>
            </w:r>
            <w:r w:rsidR="114AC69B">
              <w:t>pieteikums</w:t>
            </w:r>
            <w:r>
              <w:t xml:space="preserve"> neatbilst  1.2.5., 1.2.6., 1.2.7. </w:t>
            </w:r>
            <w:r w:rsidR="7B75DA19">
              <w:t>u</w:t>
            </w:r>
            <w:r>
              <w:t>n 1.2.</w:t>
            </w:r>
            <w:r w:rsidR="4C459CBE">
              <w:t>8</w:t>
            </w:r>
            <w:r>
              <w:t xml:space="preserve">. apakšpunktā noteiktajam kritērijam, to virza tālākai izvērtēšanai atbilstoši kvalitātes kritērijiem, taču </w:t>
            </w:r>
            <w:r w:rsidR="0FD9F60E">
              <w:t>pieteikuma</w:t>
            </w:r>
            <w:r>
              <w:t xml:space="preserve"> apstiprināšanas gadījumā lēmumā par </w:t>
            </w:r>
            <w:r w:rsidR="07337789">
              <w:t xml:space="preserve">pieteikuma </w:t>
            </w:r>
            <w:r>
              <w:t xml:space="preserve">apstiprināšanu iekļauj nosacījumus </w:t>
            </w:r>
            <w:r w:rsidR="5B1B2FB5">
              <w:t xml:space="preserve">pieteikuma </w:t>
            </w:r>
            <w:r>
              <w:t>precizēšanai</w:t>
            </w:r>
            <w:r w:rsidR="5AFA319F">
              <w:t xml:space="preserve">, kuru izpilde ir priekšnosacījums </w:t>
            </w:r>
            <w:r w:rsidR="001A5772">
              <w:t>tā</w:t>
            </w:r>
            <w:r w:rsidR="5AFA319F">
              <w:t xml:space="preserve"> apstiprināšanai</w:t>
            </w:r>
            <w:r>
              <w:t>.</w:t>
            </w:r>
          </w:p>
        </w:tc>
      </w:tr>
    </w:tbl>
    <w:p w14:paraId="2C2C9165" w14:textId="77777777" w:rsidR="00BE197E" w:rsidRPr="00897008" w:rsidRDefault="00BE197E" w:rsidP="008A0E55">
      <w:pPr>
        <w:spacing w:before="100" w:beforeAutospacing="1" w:after="100" w:afterAutospacing="1"/>
        <w:jc w:val="center"/>
        <w:rPr>
          <w:b/>
          <w:sz w:val="16"/>
          <w:szCs w:val="16"/>
          <w:highlight w:val="yellow"/>
        </w:rPr>
      </w:pPr>
    </w:p>
    <w:p w14:paraId="0B476AE6" w14:textId="6D77E8D8" w:rsidR="008A0E55" w:rsidRPr="00220E30" w:rsidRDefault="008A0E55" w:rsidP="008A0E55">
      <w:pPr>
        <w:spacing w:before="100" w:beforeAutospacing="1" w:after="100" w:afterAutospacing="1"/>
        <w:jc w:val="center"/>
        <w:rPr>
          <w:b/>
        </w:rPr>
      </w:pPr>
      <w:r w:rsidRPr="00220E30">
        <w:rPr>
          <w:b/>
        </w:rPr>
        <w:t>2. Kvalitātes kritēriji:</w:t>
      </w:r>
    </w:p>
    <w:tbl>
      <w:tblPr>
        <w:tblW w:w="95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23"/>
        <w:gridCol w:w="5527"/>
        <w:gridCol w:w="1702"/>
        <w:gridCol w:w="1276"/>
      </w:tblGrid>
      <w:tr w:rsidR="00AC4D1B" w:rsidRPr="00220E30" w14:paraId="40E314AA" w14:textId="74A61EAB" w:rsidTr="0021152C">
        <w:trPr>
          <w:trHeight w:val="1001"/>
        </w:trPr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CAFF4" w14:textId="2AEDBF3B" w:rsidR="00A2008E" w:rsidRPr="00170575" w:rsidRDefault="00A2008E" w:rsidP="0021152C">
            <w:pPr>
              <w:spacing w:before="100" w:beforeAutospacing="1"/>
              <w:ind w:left="113" w:right="170"/>
              <w:jc w:val="center"/>
              <w:rPr>
                <w:b/>
                <w:bCs/>
              </w:rPr>
            </w:pPr>
            <w:proofErr w:type="spellStart"/>
            <w:r w:rsidRPr="00170575">
              <w:rPr>
                <w:b/>
                <w:bCs/>
              </w:rPr>
              <w:t>Nr</w:t>
            </w:r>
            <w:r w:rsidR="00AC4D1B" w:rsidRPr="00170575">
              <w:rPr>
                <w:b/>
                <w:bCs/>
              </w:rPr>
              <w:t>.</w:t>
            </w:r>
            <w:r w:rsidRPr="00170575">
              <w:rPr>
                <w:b/>
                <w:bCs/>
              </w:rPr>
              <w:t>p.k</w:t>
            </w:r>
            <w:proofErr w:type="spellEnd"/>
            <w:r w:rsidRPr="00170575">
              <w:rPr>
                <w:b/>
                <w:bCs/>
              </w:rPr>
              <w:t>.</w:t>
            </w:r>
          </w:p>
        </w:tc>
        <w:tc>
          <w:tcPr>
            <w:tcW w:w="5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6F889" w14:textId="77777777" w:rsidR="00A2008E" w:rsidRPr="00170575" w:rsidRDefault="00A2008E" w:rsidP="0021152C">
            <w:pPr>
              <w:spacing w:before="100" w:beforeAutospacing="1"/>
              <w:ind w:left="113" w:right="170"/>
              <w:jc w:val="center"/>
              <w:rPr>
                <w:b/>
                <w:bCs/>
              </w:rPr>
            </w:pPr>
            <w:r w:rsidRPr="00170575">
              <w:rPr>
                <w:b/>
                <w:bCs/>
              </w:rPr>
              <w:t>Kritērijs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971E3" w14:textId="6554DF58" w:rsidR="00A2008E" w:rsidRPr="00170575" w:rsidRDefault="00A2008E" w:rsidP="0021152C">
            <w:pPr>
              <w:spacing w:before="100" w:beforeAutospacing="1"/>
              <w:ind w:left="113" w:right="170"/>
              <w:jc w:val="center"/>
              <w:rPr>
                <w:b/>
                <w:bCs/>
                <w:vertAlign w:val="superscript"/>
              </w:rPr>
            </w:pPr>
            <w:r w:rsidRPr="00170575">
              <w:rPr>
                <w:b/>
                <w:bCs/>
              </w:rPr>
              <w:t>Maksimālais punktu skaits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37757" w14:textId="771F7D02" w:rsidR="00A2008E" w:rsidRPr="00170575" w:rsidRDefault="00A2008E" w:rsidP="0021152C">
            <w:pPr>
              <w:spacing w:before="100" w:beforeAutospacing="1"/>
              <w:ind w:left="113" w:right="170"/>
              <w:jc w:val="center"/>
              <w:rPr>
                <w:b/>
                <w:bCs/>
              </w:rPr>
            </w:pPr>
            <w:r w:rsidRPr="00170575">
              <w:rPr>
                <w:b/>
                <w:bCs/>
              </w:rPr>
              <w:t>Iegūto punktu skaits</w:t>
            </w:r>
          </w:p>
        </w:tc>
      </w:tr>
      <w:tr w:rsidR="2DAA7550" w14:paraId="0C2004E7" w14:textId="77777777" w:rsidTr="186D2D5F">
        <w:trPr>
          <w:trHeight w:val="300"/>
        </w:trPr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D6E916" w14:textId="1A747192" w:rsidR="3E1E15AD" w:rsidRDefault="3E1E15AD" w:rsidP="0062062B">
            <w:pPr>
              <w:ind w:left="113" w:right="170"/>
              <w:jc w:val="center"/>
            </w:pPr>
            <w:r>
              <w:t>2.1.</w:t>
            </w:r>
          </w:p>
        </w:tc>
        <w:tc>
          <w:tcPr>
            <w:tcW w:w="5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49805B" w14:textId="59B5B485" w:rsidR="3E1E15AD" w:rsidRDefault="3E1E15AD" w:rsidP="0062062B">
            <w:pPr>
              <w:ind w:left="113" w:right="170"/>
              <w:jc w:val="both"/>
              <w:rPr>
                <w:highlight w:val="yellow"/>
              </w:rPr>
            </w:pPr>
            <w:r>
              <w:t xml:space="preserve">Partnerības nepieciešamības pamatojums (kādas problēmas katrā izglītības iestādē </w:t>
            </w:r>
            <w:r w:rsidR="00A756DA">
              <w:t xml:space="preserve">tā </w:t>
            </w:r>
            <w:r>
              <w:t>palīdz</w:t>
            </w:r>
            <w:r w:rsidR="00A756DA">
              <w:t>ēs</w:t>
            </w:r>
            <w:r>
              <w:t xml:space="preserve"> risināt un ieguvumi visām pusēm).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D8E0B" w14:textId="79AA741B" w:rsidR="3E1E15AD" w:rsidRDefault="3E1E15AD" w:rsidP="0062062B">
            <w:pPr>
              <w:ind w:left="113" w:right="170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AB9358" w14:textId="3BECD09B" w:rsidR="2DAA7550" w:rsidRDefault="2DAA7550" w:rsidP="0062062B">
            <w:pPr>
              <w:ind w:left="113" w:right="170"/>
              <w:jc w:val="center"/>
              <w:rPr>
                <w:highlight w:val="yellow"/>
              </w:rPr>
            </w:pPr>
          </w:p>
        </w:tc>
      </w:tr>
      <w:tr w:rsidR="00AC4D1B" w:rsidRPr="00FC21AD" w14:paraId="151F7F45" w14:textId="4E3609C4" w:rsidTr="186D2D5F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9C99B1" w14:textId="6D09F9F6" w:rsidR="00A2008E" w:rsidRPr="00FC21AD" w:rsidRDefault="2F47848D" w:rsidP="0062062B">
            <w:pPr>
              <w:ind w:left="113" w:right="170"/>
              <w:jc w:val="center"/>
            </w:pPr>
            <w:r>
              <w:t>2.</w:t>
            </w:r>
            <w:r w:rsidR="02C67C7A">
              <w:t>2</w:t>
            </w:r>
            <w:r>
              <w:t>.</w:t>
            </w:r>
          </w:p>
        </w:tc>
        <w:tc>
          <w:tcPr>
            <w:tcW w:w="5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C116A2" w14:textId="0E82B788" w:rsidR="00A2008E" w:rsidRPr="00FC21AD" w:rsidRDefault="00A756DA" w:rsidP="0062062B">
            <w:pPr>
              <w:ind w:left="113" w:right="170"/>
            </w:pPr>
            <w:r>
              <w:t>Partnerības</w:t>
            </w:r>
            <w:r w:rsidR="36D7B29B">
              <w:t xml:space="preserve"> mērķa atbilstība un ietekme uz Projekta noteiktajiem mērķiem</w:t>
            </w:r>
            <w:r w:rsidR="68152C0F">
              <w:t>.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E1DF2" w14:textId="77777777" w:rsidR="00A2008E" w:rsidRPr="00FC21AD" w:rsidRDefault="2F47848D" w:rsidP="0062062B">
            <w:pPr>
              <w:spacing w:before="100" w:beforeAutospacing="1"/>
              <w:ind w:left="113" w:right="170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2170C9" w14:textId="77777777" w:rsidR="00A2008E" w:rsidRPr="00FC21AD" w:rsidRDefault="00A2008E" w:rsidP="0062062B">
            <w:pPr>
              <w:spacing w:before="100" w:beforeAutospacing="1"/>
              <w:ind w:left="113" w:right="170"/>
              <w:jc w:val="center"/>
              <w:rPr>
                <w:highlight w:val="yellow"/>
              </w:rPr>
            </w:pPr>
          </w:p>
        </w:tc>
      </w:tr>
      <w:tr w:rsidR="00AC4D1B" w:rsidRPr="00FC21AD" w14:paraId="46CD7D9F" w14:textId="3FF0748F" w:rsidTr="186D2D5F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22FF0" w14:textId="5EBE97CB" w:rsidR="00A2008E" w:rsidRPr="00FC21AD" w:rsidRDefault="2F47848D" w:rsidP="0062062B">
            <w:pPr>
              <w:ind w:left="113" w:right="170"/>
              <w:jc w:val="center"/>
            </w:pPr>
            <w:r>
              <w:t>2.</w:t>
            </w:r>
            <w:r w:rsidR="42A6B79B">
              <w:t>3</w:t>
            </w:r>
            <w:r>
              <w:t>.</w:t>
            </w:r>
          </w:p>
        </w:tc>
        <w:tc>
          <w:tcPr>
            <w:tcW w:w="5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D5FB07" w14:textId="21B54D3B" w:rsidR="00A2008E" w:rsidRPr="00FC21AD" w:rsidRDefault="178F6D97" w:rsidP="0062062B">
            <w:pPr>
              <w:ind w:left="113" w:right="170"/>
              <w:rPr>
                <w:highlight w:val="yellow"/>
              </w:rPr>
            </w:pPr>
            <w:r>
              <w:t>Partnerības</w:t>
            </w:r>
            <w:r w:rsidR="4A9B61A1">
              <w:t xml:space="preserve"> mērķa grupu</w:t>
            </w:r>
            <w:r w:rsidR="1636371D">
              <w:t xml:space="preserve"> raksturojums un vajadzību analīze</w:t>
            </w:r>
            <w:r w:rsidR="7E4072D8">
              <w:t>.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C2AAA" w14:textId="77777777" w:rsidR="00A2008E" w:rsidRPr="00FC21AD" w:rsidRDefault="2F47848D" w:rsidP="0062062B">
            <w:pPr>
              <w:spacing w:before="100" w:beforeAutospacing="1"/>
              <w:ind w:left="113" w:right="170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46BDE" w14:textId="77777777" w:rsidR="00A2008E" w:rsidRPr="00FC21AD" w:rsidRDefault="00A2008E" w:rsidP="0062062B">
            <w:pPr>
              <w:spacing w:before="100" w:beforeAutospacing="1"/>
              <w:ind w:left="113" w:right="170"/>
              <w:jc w:val="center"/>
              <w:rPr>
                <w:highlight w:val="yellow"/>
              </w:rPr>
            </w:pPr>
          </w:p>
        </w:tc>
      </w:tr>
      <w:tr w:rsidR="009C1FFB" w:rsidRPr="00FC21AD" w14:paraId="0605952B" w14:textId="77777777" w:rsidTr="00B52C74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98794" w14:textId="7717B95C" w:rsidR="009C1FFB" w:rsidRPr="00FC21AD" w:rsidRDefault="009C1FFB" w:rsidP="0062062B">
            <w:pPr>
              <w:ind w:left="113" w:right="170"/>
              <w:jc w:val="center"/>
              <w:rPr>
                <w:highlight w:val="yellow"/>
              </w:rPr>
            </w:pPr>
            <w:r w:rsidRPr="006C186A">
              <w:t>2.4.</w:t>
            </w:r>
          </w:p>
        </w:tc>
        <w:tc>
          <w:tcPr>
            <w:tcW w:w="5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31441" w14:textId="7685C494" w:rsidR="009C1FFB" w:rsidRPr="006C186A" w:rsidRDefault="178F6D97" w:rsidP="0062062B">
            <w:pPr>
              <w:ind w:left="113" w:right="170"/>
            </w:pPr>
            <w:r>
              <w:t>Partnerības</w:t>
            </w:r>
            <w:r w:rsidR="4A356A3B">
              <w:t xml:space="preserve"> aktivitāšu novērtējums</w:t>
            </w:r>
            <w:r w:rsidR="33CF9807">
              <w:t xml:space="preserve"> un atbilstība </w:t>
            </w:r>
            <w:r w:rsidR="1CBD850A">
              <w:t>N</w:t>
            </w:r>
            <w:r w:rsidR="33CF9807">
              <w:t>olikumā noteiktajām atbalstāmajām aktivitātēm.</w:t>
            </w:r>
            <w:r w:rsidR="4A356A3B">
              <w:t xml:space="preserve"> 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CD322" w14:textId="66CB4563" w:rsidR="009C1FFB" w:rsidRPr="00FC21AD" w:rsidRDefault="24C5DFBC" w:rsidP="0062062B">
            <w:pPr>
              <w:spacing w:before="100" w:beforeAutospacing="1"/>
              <w:ind w:left="113" w:right="170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5CB12B" w14:textId="77777777" w:rsidR="009C1FFB" w:rsidRPr="00FC21AD" w:rsidRDefault="009C1FFB" w:rsidP="0062062B">
            <w:pPr>
              <w:spacing w:before="100" w:beforeAutospacing="1"/>
              <w:ind w:left="113" w:right="170"/>
              <w:jc w:val="center"/>
              <w:rPr>
                <w:highlight w:val="yellow"/>
              </w:rPr>
            </w:pPr>
          </w:p>
        </w:tc>
      </w:tr>
      <w:tr w:rsidR="00AC4D1B" w:rsidRPr="00FC21AD" w14:paraId="66BD3FA7" w14:textId="602356DD" w:rsidTr="00B52C74">
        <w:tc>
          <w:tcPr>
            <w:tcW w:w="1023" w:type="dxa"/>
            <w:tcBorders>
              <w:top w:val="outset" w:sz="6" w:space="0" w:color="auto"/>
              <w:left w:val="single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14:paraId="6A30A09C" w14:textId="2447E80C" w:rsidR="00A2008E" w:rsidRPr="00FC21AD" w:rsidRDefault="2F47848D" w:rsidP="0062062B">
            <w:pPr>
              <w:ind w:left="113" w:right="170"/>
              <w:jc w:val="center"/>
            </w:pPr>
            <w:r>
              <w:t>2.5.</w:t>
            </w:r>
          </w:p>
        </w:tc>
        <w:tc>
          <w:tcPr>
            <w:tcW w:w="5527" w:type="dxa"/>
            <w:tcBorders>
              <w:top w:val="outset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68E819F" w14:textId="562B8105" w:rsidR="00A2008E" w:rsidRPr="00FC21AD" w:rsidRDefault="6E172BA3" w:rsidP="63AA8CE0">
            <w:pPr>
              <w:ind w:left="113" w:right="170"/>
              <w:rPr>
                <w:highlight w:val="yellow"/>
              </w:rPr>
            </w:pPr>
            <w:r>
              <w:t>Partnerības</w:t>
            </w:r>
            <w:r w:rsidR="0E76054C">
              <w:t xml:space="preserve"> aktivitāšu </w:t>
            </w:r>
            <w:r w:rsidR="53F3D4EE">
              <w:t xml:space="preserve">īstenošanas </w:t>
            </w:r>
            <w:r w:rsidR="0E76054C" w:rsidRPr="63AA8CE0">
              <w:rPr>
                <w:rFonts w:eastAsiaTheme="minorEastAsia"/>
                <w:szCs w:val="24"/>
              </w:rPr>
              <w:t xml:space="preserve">laika plānojuma </w:t>
            </w:r>
            <w:proofErr w:type="spellStart"/>
            <w:r w:rsidR="5FAE567F" w:rsidRPr="63AA8CE0">
              <w:rPr>
                <w:rFonts w:eastAsiaTheme="minorEastAsia"/>
                <w:szCs w:val="24"/>
              </w:rPr>
              <w:t>izvērtējums</w:t>
            </w:r>
            <w:proofErr w:type="spellEnd"/>
            <w:r w:rsidR="5FAE567F" w:rsidRPr="63AA8CE0">
              <w:rPr>
                <w:rFonts w:eastAsiaTheme="minorEastAsia"/>
                <w:szCs w:val="24"/>
              </w:rPr>
              <w:t xml:space="preserve"> (pamatots, īstenojams un loģiski strukturēts).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0FA1C2" w14:textId="77777777" w:rsidR="00A2008E" w:rsidRPr="00FC21AD" w:rsidRDefault="2F47848D" w:rsidP="0062062B">
            <w:pPr>
              <w:ind w:left="113" w:right="170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6" w:space="0" w:color="auto"/>
            </w:tcBorders>
          </w:tcPr>
          <w:p w14:paraId="46C835F9" w14:textId="77777777" w:rsidR="00A2008E" w:rsidRPr="00FC21AD" w:rsidRDefault="00A2008E" w:rsidP="0062062B">
            <w:pPr>
              <w:ind w:left="113" w:right="170"/>
              <w:jc w:val="center"/>
              <w:rPr>
                <w:highlight w:val="yellow"/>
              </w:rPr>
            </w:pPr>
          </w:p>
        </w:tc>
      </w:tr>
      <w:tr w:rsidR="00AC4D1B" w:rsidRPr="00FC21AD" w14:paraId="3BA31FAA" w14:textId="09CB7B8F" w:rsidTr="00B52C74">
        <w:tc>
          <w:tcPr>
            <w:tcW w:w="102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3FE202" w14:textId="42A61BCB" w:rsidR="00A2008E" w:rsidRPr="00FC21AD" w:rsidRDefault="2F47848D" w:rsidP="0062062B">
            <w:pPr>
              <w:ind w:left="113" w:right="170"/>
              <w:jc w:val="center"/>
            </w:pPr>
            <w:r>
              <w:lastRenderedPageBreak/>
              <w:t>2.6.</w:t>
            </w:r>
          </w:p>
        </w:tc>
        <w:tc>
          <w:tcPr>
            <w:tcW w:w="552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E0F42" w14:textId="351C002D" w:rsidR="00A2008E" w:rsidRPr="00FC21AD" w:rsidRDefault="2FF55B5F" w:rsidP="186D2D5F">
            <w:pPr>
              <w:ind w:left="113" w:right="170"/>
            </w:pPr>
            <w:r>
              <w:t>P</w:t>
            </w:r>
            <w:r w:rsidR="3FE323F1">
              <w:t>artnerības</w:t>
            </w:r>
            <w:r>
              <w:t xml:space="preserve"> rezultātu un to rādītāju novērtējums (precīzi definēti, izmērāmi, saistīti ar </w:t>
            </w:r>
            <w:r w:rsidR="75071C97">
              <w:t xml:space="preserve">Partnerības </w:t>
            </w:r>
            <w:r w:rsidR="00920A24">
              <w:t xml:space="preserve">pieteikuma </w:t>
            </w:r>
            <w:r>
              <w:t xml:space="preserve">mērķi un aktivitātēm, sasniedzami </w:t>
            </w:r>
            <w:r w:rsidR="60D88734">
              <w:t>P</w:t>
            </w:r>
            <w:r w:rsidR="3FE323F1">
              <w:t>artnerības</w:t>
            </w:r>
            <w:r>
              <w:t xml:space="preserve"> ietvaros)</w:t>
            </w:r>
            <w:r w:rsidR="16B25E71"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C6172" w14:textId="77777777" w:rsidR="00A2008E" w:rsidRPr="00FC21AD" w:rsidRDefault="2F47848D" w:rsidP="0062062B">
            <w:pPr>
              <w:spacing w:before="100" w:beforeAutospacing="1"/>
              <w:ind w:left="113" w:right="170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FD837" w14:textId="77777777" w:rsidR="00A2008E" w:rsidRPr="00FC21AD" w:rsidRDefault="00A2008E" w:rsidP="0062062B">
            <w:pPr>
              <w:spacing w:before="100" w:beforeAutospacing="1"/>
              <w:ind w:left="113" w:right="170"/>
              <w:jc w:val="center"/>
              <w:rPr>
                <w:highlight w:val="yellow"/>
              </w:rPr>
            </w:pPr>
          </w:p>
        </w:tc>
      </w:tr>
      <w:tr w:rsidR="00AC4D1B" w:rsidRPr="00FC21AD" w14:paraId="5E6F20A4" w14:textId="3826A9D2" w:rsidTr="186D2D5F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2A102" w14:textId="470BCA59" w:rsidR="00A2008E" w:rsidRPr="006C186A" w:rsidRDefault="2F47848D" w:rsidP="0062062B">
            <w:pPr>
              <w:ind w:left="113" w:right="170"/>
              <w:jc w:val="center"/>
            </w:pPr>
            <w:r>
              <w:t>2.</w:t>
            </w:r>
            <w:r w:rsidR="644B9B9F">
              <w:t>7</w:t>
            </w:r>
            <w:r>
              <w:t>.</w:t>
            </w:r>
          </w:p>
        </w:tc>
        <w:tc>
          <w:tcPr>
            <w:tcW w:w="5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7CB48" w14:textId="65086D5E" w:rsidR="00A2008E" w:rsidRPr="006C186A" w:rsidRDefault="3B0CD535" w:rsidP="63AA8CE0">
            <w:pPr>
              <w:ind w:left="113" w:right="170"/>
              <w:jc w:val="both"/>
              <w:rPr>
                <w:rFonts w:ascii="Calibri" w:eastAsia="Calibri" w:hAnsi="Calibri" w:cs="Calibri"/>
              </w:rPr>
            </w:pPr>
            <w:r w:rsidRPr="186D2D5F">
              <w:rPr>
                <w:rFonts w:ascii="Calibri" w:eastAsia="Calibri" w:hAnsi="Calibri" w:cs="Calibri"/>
                <w:color w:val="000000" w:themeColor="text1"/>
              </w:rPr>
              <w:t xml:space="preserve">Partnerības </w:t>
            </w:r>
            <w:r w:rsidR="00920A24" w:rsidRPr="186D2D5F">
              <w:rPr>
                <w:rFonts w:ascii="Calibri" w:eastAsia="Calibri" w:hAnsi="Calibri" w:cs="Calibri"/>
                <w:color w:val="000000" w:themeColor="text1"/>
              </w:rPr>
              <w:t xml:space="preserve">pieteikuma </w:t>
            </w:r>
            <w:r w:rsidR="698D4261" w:rsidRPr="186D2D5F">
              <w:rPr>
                <w:rFonts w:ascii="Calibri" w:eastAsia="Calibri" w:hAnsi="Calibri" w:cs="Calibri"/>
                <w:color w:val="000000" w:themeColor="text1"/>
              </w:rPr>
              <w:t>izmaksu pozīcijas atbilst indikatīvajām pozīcijām Metodikā</w:t>
            </w:r>
            <w:r w:rsidR="698D4261" w:rsidRPr="00F93E40">
              <w:rPr>
                <w:rFonts w:ascii="Calibri" w:eastAsia="Calibri" w:hAnsi="Calibri" w:cs="Calibri"/>
                <w:color w:val="000000" w:themeColor="text1"/>
              </w:rPr>
              <w:t xml:space="preserve">, </w:t>
            </w:r>
            <w:r w:rsidR="00D10251" w:rsidRPr="00F93E40">
              <w:rPr>
                <w:rFonts w:ascii="Calibri" w:eastAsia="Calibri" w:hAnsi="Calibri" w:cs="Calibri"/>
                <w:color w:val="000000" w:themeColor="text1"/>
              </w:rPr>
              <w:t xml:space="preserve">izmaksas </w:t>
            </w:r>
            <w:r w:rsidR="00774994" w:rsidRPr="00F93E40">
              <w:rPr>
                <w:rFonts w:ascii="Calibri" w:eastAsia="Calibri" w:hAnsi="Calibri" w:cs="Calibri"/>
                <w:color w:val="000000" w:themeColor="text1"/>
              </w:rPr>
              <w:t>ir pamatotas</w:t>
            </w:r>
            <w:r w:rsidR="0095202C" w:rsidRPr="00F93E40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="00774994" w:rsidRPr="00F93E40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9A446C" w:rsidRPr="00F93E40">
              <w:rPr>
                <w:rFonts w:ascii="Calibri" w:eastAsia="Calibri" w:hAnsi="Calibri" w:cs="Calibri"/>
                <w:color w:val="000000" w:themeColor="text1"/>
              </w:rPr>
              <w:t xml:space="preserve">summas </w:t>
            </w:r>
            <w:r w:rsidR="698D4261" w:rsidRPr="00F93E40">
              <w:rPr>
                <w:rFonts w:ascii="Calibri" w:eastAsia="Calibri" w:hAnsi="Calibri" w:cs="Calibri"/>
                <w:color w:val="000000" w:themeColor="text1"/>
              </w:rPr>
              <w:t>ir samērīga</w:t>
            </w:r>
            <w:r w:rsidR="009A446C" w:rsidRPr="00F93E40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="698D4261" w:rsidRPr="00F93E40">
              <w:rPr>
                <w:rFonts w:ascii="Calibri" w:eastAsia="Calibri" w:hAnsi="Calibri" w:cs="Calibri"/>
                <w:color w:val="000000" w:themeColor="text1"/>
              </w:rPr>
              <w:t xml:space="preserve"> attiecī</w:t>
            </w:r>
            <w:r w:rsidR="698D4261" w:rsidRPr="186D2D5F">
              <w:rPr>
                <w:rFonts w:ascii="Calibri" w:eastAsia="Calibri" w:hAnsi="Calibri" w:cs="Calibri"/>
                <w:color w:val="000000" w:themeColor="text1"/>
              </w:rPr>
              <w:t xml:space="preserve">bā pret </w:t>
            </w:r>
            <w:r w:rsidR="00571913" w:rsidRPr="186D2D5F">
              <w:rPr>
                <w:rFonts w:ascii="Calibri" w:eastAsia="Calibri" w:hAnsi="Calibri" w:cs="Calibri"/>
                <w:color w:val="000000" w:themeColor="text1"/>
              </w:rPr>
              <w:t xml:space="preserve">Partnerības </w:t>
            </w:r>
            <w:r w:rsidR="698D4261" w:rsidRPr="186D2D5F">
              <w:rPr>
                <w:rFonts w:ascii="Calibri" w:eastAsia="Calibri" w:hAnsi="Calibri" w:cs="Calibri"/>
                <w:color w:val="000000" w:themeColor="text1"/>
              </w:rPr>
              <w:t>īstenošanas vietu un termiņu, veicamajām aktivitātēm, iesaistāmās mērķa grupas</w:t>
            </w:r>
            <w:r w:rsidR="353E7B37" w:rsidRPr="186D2D5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698D4261" w:rsidRPr="186D2D5F">
              <w:rPr>
                <w:rFonts w:ascii="Calibri" w:eastAsia="Calibri" w:hAnsi="Calibri" w:cs="Calibri"/>
                <w:color w:val="000000" w:themeColor="text1"/>
              </w:rPr>
              <w:t xml:space="preserve">lielumu, sagaidāmajiem rezultātiem un </w:t>
            </w:r>
            <w:r w:rsidR="49A7CB02" w:rsidRPr="186D2D5F">
              <w:rPr>
                <w:rFonts w:ascii="Calibri" w:eastAsia="Calibri" w:hAnsi="Calibri" w:cs="Calibri"/>
                <w:color w:val="000000" w:themeColor="text1"/>
              </w:rPr>
              <w:t>N</w:t>
            </w:r>
            <w:r w:rsidR="698D4261" w:rsidRPr="186D2D5F">
              <w:rPr>
                <w:rFonts w:ascii="Calibri" w:eastAsia="Calibri" w:hAnsi="Calibri" w:cs="Calibri"/>
                <w:color w:val="000000" w:themeColor="text1"/>
              </w:rPr>
              <w:t xml:space="preserve">olikumā noteiktajiem </w:t>
            </w:r>
            <w:proofErr w:type="spellStart"/>
            <w:r w:rsidR="698D4261" w:rsidRPr="186D2D5F">
              <w:rPr>
                <w:rFonts w:ascii="Calibri" w:eastAsia="Calibri" w:hAnsi="Calibri" w:cs="Calibri"/>
                <w:color w:val="000000" w:themeColor="text1"/>
              </w:rPr>
              <w:t>attiecināmības</w:t>
            </w:r>
            <w:proofErr w:type="spellEnd"/>
            <w:r w:rsidR="698D4261" w:rsidRPr="186D2D5F">
              <w:rPr>
                <w:rFonts w:ascii="Calibri" w:eastAsia="Calibri" w:hAnsi="Calibri" w:cs="Calibri"/>
                <w:color w:val="000000" w:themeColor="text1"/>
              </w:rPr>
              <w:t xml:space="preserve"> nosacījumiem (Nolikuma 1</w:t>
            </w:r>
            <w:r w:rsidR="22ED569A" w:rsidRPr="186D2D5F">
              <w:rPr>
                <w:rFonts w:ascii="Calibri" w:eastAsia="Calibri" w:hAnsi="Calibri" w:cs="Calibri"/>
                <w:color w:val="000000" w:themeColor="text1"/>
              </w:rPr>
              <w:t>3</w:t>
            </w:r>
            <w:r w:rsidR="698D4261" w:rsidRPr="186D2D5F">
              <w:rPr>
                <w:rFonts w:ascii="Calibri" w:eastAsia="Calibri" w:hAnsi="Calibri" w:cs="Calibri"/>
                <w:color w:val="000000" w:themeColor="text1"/>
              </w:rPr>
              <w:t>.p.)</w:t>
            </w:r>
            <w:r w:rsidR="10B798BE" w:rsidRPr="186D2D5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E3EE1" w14:textId="77777777" w:rsidR="00A2008E" w:rsidRPr="006C186A" w:rsidRDefault="00A2008E" w:rsidP="0062062B">
            <w:pPr>
              <w:spacing w:before="100" w:beforeAutospacing="1"/>
              <w:ind w:left="113" w:right="170"/>
              <w:jc w:val="center"/>
            </w:pPr>
            <w:r w:rsidRPr="006C186A"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4DB016" w14:textId="77777777" w:rsidR="00A2008E" w:rsidRPr="00FC21AD" w:rsidRDefault="00A2008E" w:rsidP="0062062B">
            <w:pPr>
              <w:spacing w:before="100" w:beforeAutospacing="1"/>
              <w:ind w:left="113" w:right="170"/>
              <w:jc w:val="center"/>
              <w:rPr>
                <w:highlight w:val="yellow"/>
              </w:rPr>
            </w:pPr>
          </w:p>
        </w:tc>
      </w:tr>
      <w:tr w:rsidR="00AC4D1B" w:rsidRPr="00FC21AD" w14:paraId="302A160A" w14:textId="0AF12430" w:rsidTr="186D2D5F"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7318B3" w14:textId="77777777" w:rsidR="00A2008E" w:rsidRPr="00FC21AD" w:rsidRDefault="2F47848D" w:rsidP="0062062B">
            <w:pPr>
              <w:ind w:left="113" w:right="170"/>
            </w:pPr>
            <w:r>
              <w:t> </w:t>
            </w:r>
          </w:p>
        </w:tc>
        <w:tc>
          <w:tcPr>
            <w:tcW w:w="5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76864" w14:textId="77777777" w:rsidR="00A2008E" w:rsidRPr="00FC21AD" w:rsidRDefault="2F47848D" w:rsidP="0062062B">
            <w:pPr>
              <w:spacing w:before="100" w:beforeAutospacing="1"/>
              <w:ind w:left="113" w:right="170"/>
              <w:jc w:val="right"/>
            </w:pPr>
            <w:r w:rsidRPr="2DAA7550">
              <w:rPr>
                <w:b/>
                <w:bCs/>
              </w:rPr>
              <w:t>Maksimālais punktu skaits kopā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BC843E" w14:textId="5963F8A5" w:rsidR="00A2008E" w:rsidRPr="00FC21AD" w:rsidRDefault="1083E508" w:rsidP="0062062B">
            <w:pPr>
              <w:spacing w:before="100" w:beforeAutospacing="1"/>
              <w:ind w:left="113" w:right="170"/>
              <w:jc w:val="center"/>
              <w:rPr>
                <w:b/>
                <w:bCs/>
              </w:rPr>
            </w:pPr>
            <w:r w:rsidRPr="2DAA7550">
              <w:rPr>
                <w:b/>
                <w:bCs/>
              </w:rPr>
              <w:t>3</w:t>
            </w:r>
            <w:r w:rsidR="71524545" w:rsidRPr="2DAA7550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0602F4" w14:textId="77777777" w:rsidR="00A2008E" w:rsidRPr="00FC21AD" w:rsidRDefault="00A2008E" w:rsidP="0062062B">
            <w:pPr>
              <w:spacing w:before="100" w:beforeAutospacing="1"/>
              <w:ind w:left="113" w:right="170"/>
              <w:jc w:val="center"/>
              <w:rPr>
                <w:b/>
                <w:bCs/>
              </w:rPr>
            </w:pPr>
          </w:p>
        </w:tc>
      </w:tr>
      <w:tr w:rsidR="00A2008E" w:rsidRPr="00EC76BE" w14:paraId="3471A722" w14:textId="61AC2959" w:rsidTr="186D2D5F">
        <w:trPr>
          <w:trHeight w:val="814"/>
        </w:trPr>
        <w:tc>
          <w:tcPr>
            <w:tcW w:w="82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BA8448" w14:textId="52DD9893" w:rsidR="00A2008E" w:rsidRPr="00EC76BE" w:rsidRDefault="2F47848D" w:rsidP="0062062B">
            <w:pPr>
              <w:spacing w:after="200"/>
              <w:ind w:left="113" w:right="170"/>
              <w:jc w:val="both"/>
              <w:rPr>
                <w:rFonts w:eastAsia="Calibri"/>
              </w:rPr>
            </w:pPr>
            <w:r w:rsidRPr="009C1FFB">
              <w:rPr>
                <w:rFonts w:eastAsia="Calibri"/>
              </w:rPr>
              <w:t xml:space="preserve">Kvalitātes kritērijus vērtē punktu skalā no „1” līdz „5” atbilstoši šādam vērtējumam: 5=ļoti labi; 4=labi; 3=apmierinoši vai neitrāli; 2=vāji; 1=ļoti vāji. </w:t>
            </w:r>
            <w:r w:rsidRPr="2DAA7550">
              <w:rPr>
                <w:shd w:val="clear" w:color="auto" w:fill="FFFFFF"/>
              </w:rPr>
              <w:t xml:space="preserve">Ja </w:t>
            </w:r>
            <w:r w:rsidR="00A756DA">
              <w:rPr>
                <w:shd w:val="clear" w:color="auto" w:fill="FFFFFF"/>
              </w:rPr>
              <w:t xml:space="preserve">Partnerības </w:t>
            </w:r>
            <w:r w:rsidRPr="2DAA7550">
              <w:rPr>
                <w:shd w:val="clear" w:color="auto" w:fill="FFFFFF"/>
              </w:rPr>
              <w:t xml:space="preserve"> </w:t>
            </w:r>
            <w:r w:rsidR="5EDD5FEA" w:rsidRPr="2DAA7550">
              <w:rPr>
                <w:shd w:val="clear" w:color="auto" w:fill="FFFFFF"/>
              </w:rPr>
              <w:t>pieteikuma</w:t>
            </w:r>
            <w:r w:rsidRPr="2DAA7550">
              <w:rPr>
                <w:shd w:val="clear" w:color="auto" w:fill="FFFFFF"/>
              </w:rPr>
              <w:t xml:space="preserve"> vērtēšanas procesā vērtējumā iegūti mazāk par </w:t>
            </w:r>
            <w:r w:rsidR="2C407722" w:rsidRPr="2DAA7550">
              <w:rPr>
                <w:shd w:val="clear" w:color="auto" w:fill="FFFFFF"/>
              </w:rPr>
              <w:t>2</w:t>
            </w:r>
            <w:r w:rsidRPr="2DAA7550">
              <w:rPr>
                <w:shd w:val="clear" w:color="auto" w:fill="FFFFFF"/>
              </w:rPr>
              <w:t xml:space="preserve">0 punktiem vai kādā no kvalitātes kritērijiem ir saņemts vērtējums, kas ir zemāks par 3 (trīs) punktiem, vērtēšanas komisija sagatavo lēmumu par </w:t>
            </w:r>
            <w:r w:rsidR="00CB64A5">
              <w:rPr>
                <w:shd w:val="clear" w:color="auto" w:fill="FFFFFF"/>
              </w:rPr>
              <w:t xml:space="preserve">Partnerības </w:t>
            </w:r>
            <w:r w:rsidR="6641AB2A" w:rsidRPr="2DAA7550">
              <w:rPr>
                <w:shd w:val="clear" w:color="auto" w:fill="FFFFFF"/>
              </w:rPr>
              <w:t>pieteikuma</w:t>
            </w:r>
            <w:r w:rsidRPr="2DAA7550">
              <w:rPr>
                <w:shd w:val="clear" w:color="auto" w:fill="FFFFFF"/>
              </w:rPr>
              <w:t xml:space="preserve"> noraidīšanu.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BB2BF4" w14:textId="77777777" w:rsidR="00A2008E" w:rsidRPr="00EC76BE" w:rsidRDefault="00A2008E" w:rsidP="0062062B">
            <w:pPr>
              <w:spacing w:after="200"/>
              <w:ind w:left="113" w:right="170"/>
              <w:jc w:val="both"/>
              <w:rPr>
                <w:rFonts w:eastAsia="Calibri"/>
              </w:rPr>
            </w:pPr>
          </w:p>
        </w:tc>
      </w:tr>
    </w:tbl>
    <w:p w14:paraId="460CB501" w14:textId="3D241928" w:rsidR="008A0E55" w:rsidRPr="00EC76BE" w:rsidRDefault="008A0E55" w:rsidP="00E16ED8">
      <w:pPr>
        <w:ind w:right="-427"/>
      </w:pPr>
      <w:bookmarkStart w:id="2" w:name="389610"/>
      <w:bookmarkStart w:id="3" w:name="piel2"/>
      <w:bookmarkEnd w:id="0"/>
      <w:bookmarkEnd w:id="2"/>
      <w:bookmarkEnd w:id="3"/>
    </w:p>
    <w:sectPr w:rsidR="008A0E55" w:rsidRPr="00EC76BE" w:rsidSect="004D13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40" w:right="1440" w:bottom="1304" w:left="1440" w:header="561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50213" w14:textId="77777777" w:rsidR="00FF405E" w:rsidRDefault="00FF405E" w:rsidP="0038492F">
      <w:r>
        <w:separator/>
      </w:r>
    </w:p>
    <w:p w14:paraId="32CD8EE9" w14:textId="77777777" w:rsidR="00FF405E" w:rsidRDefault="00FF405E" w:rsidP="0038492F"/>
  </w:endnote>
  <w:endnote w:type="continuationSeparator" w:id="0">
    <w:p w14:paraId="2798B212" w14:textId="77777777" w:rsidR="00FF405E" w:rsidRDefault="00FF405E" w:rsidP="0038492F">
      <w:r>
        <w:continuationSeparator/>
      </w:r>
    </w:p>
    <w:p w14:paraId="27F411AA" w14:textId="77777777" w:rsidR="00FF405E" w:rsidRDefault="00FF405E" w:rsidP="0038492F"/>
  </w:endnote>
  <w:endnote w:type="continuationNotice" w:id="1">
    <w:p w14:paraId="65512D9B" w14:textId="77777777" w:rsidR="00FF405E" w:rsidRDefault="00FF40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912C5" w14:textId="77777777" w:rsidR="004D1354" w:rsidRDefault="004D13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8511258"/>
      <w:docPartObj>
        <w:docPartGallery w:val="Page Numbers (Bottom of Page)"/>
        <w:docPartUnique/>
      </w:docPartObj>
    </w:sdtPr>
    <w:sdtEndPr>
      <w:rPr>
        <w:b/>
        <w:bCs/>
        <w:color w:val="633C90" w:themeColor="background1"/>
      </w:rPr>
    </w:sdtEndPr>
    <w:sdtContent>
      <w:p w14:paraId="7F56F21E" w14:textId="17CF7C57" w:rsidR="00E12261" w:rsidRPr="006431C1" w:rsidRDefault="00E12261" w:rsidP="006431C1">
        <w:pPr>
          <w:pStyle w:val="Footer"/>
          <w:jc w:val="right"/>
          <w:rPr>
            <w:b/>
            <w:color w:val="633C90" w:themeColor="background1"/>
          </w:rPr>
        </w:pPr>
        <w:r>
          <w:rPr>
            <w:b/>
            <w:noProof/>
            <w:color w:val="633C90" w:themeColor="background1"/>
            <w:lang w:val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FBC7E7D" wp14:editId="4D4D3FFA">
                  <wp:simplePos x="0" y="0"/>
                  <wp:positionH relativeFrom="column">
                    <wp:posOffset>1156335</wp:posOffset>
                  </wp:positionH>
                  <wp:positionV relativeFrom="paragraph">
                    <wp:posOffset>-41910</wp:posOffset>
                  </wp:positionV>
                  <wp:extent cx="4750435" cy="0"/>
                  <wp:effectExtent l="0" t="0" r="12065" b="19050"/>
                  <wp:wrapNone/>
                  <wp:docPr id="15" name="Straight Connector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750435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633C9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Straight Connector 15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633c90" strokeweight="1.5pt" from="91.05pt,-3.3pt" to="465.1pt,-3.3pt" w14:anchorId="46CA0B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"/>
              </w:pict>
            </mc:Fallback>
          </mc:AlternateContent>
        </w:r>
        <w:r>
          <w:rPr>
            <w:b/>
            <w:noProof/>
            <w:color w:val="633C90" w:themeColor="background1"/>
            <w:lang w:val="en-US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79C2700" wp14:editId="2C90E1ED">
                  <wp:simplePos x="0" y="0"/>
                  <wp:positionH relativeFrom="column">
                    <wp:posOffset>-214713</wp:posOffset>
                  </wp:positionH>
                  <wp:positionV relativeFrom="paragraph">
                    <wp:posOffset>-41496</wp:posOffset>
                  </wp:positionV>
                  <wp:extent cx="1367790" cy="0"/>
                  <wp:effectExtent l="0" t="0" r="22860" b="19050"/>
                  <wp:wrapNone/>
                  <wp:docPr id="14" name="Straight Connector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367790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DDDD2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a="http://schemas.openxmlformats.org/drawingml/2006/main">
              <w:pict>
                <v:line id="Straight Connector 14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dd2" strokeweight="1.5pt" from="-16.9pt,-3.25pt" to="90.8pt,-3.25pt" w14:anchorId="2971F9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"/>
              </w:pict>
            </mc:Fallback>
          </mc:AlternateContent>
        </w:r>
        <w:r w:rsidRPr="006431C1">
          <w:rPr>
            <w:b/>
            <w:color w:val="633C90" w:themeColor="background1"/>
          </w:rPr>
          <w:fldChar w:fldCharType="begin"/>
        </w:r>
        <w:r w:rsidRPr="006431C1">
          <w:rPr>
            <w:b/>
            <w:color w:val="633C90" w:themeColor="background1"/>
          </w:rPr>
          <w:instrText xml:space="preserve"> PAGE   \* MERGEFORMAT </w:instrText>
        </w:r>
        <w:r w:rsidRPr="006431C1">
          <w:rPr>
            <w:b/>
            <w:color w:val="633C90" w:themeColor="background1"/>
          </w:rPr>
          <w:fldChar w:fldCharType="separate"/>
        </w:r>
        <w:r w:rsidR="009C1FFB">
          <w:rPr>
            <w:b/>
            <w:noProof/>
            <w:color w:val="633C90" w:themeColor="background1"/>
          </w:rPr>
          <w:t>4</w:t>
        </w:r>
        <w:r w:rsidRPr="006431C1">
          <w:rPr>
            <w:b/>
            <w:color w:val="633C90" w:themeColor="background1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FC368" w14:textId="77777777" w:rsidR="004D1354" w:rsidRDefault="004D13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76FE8" w14:textId="77777777" w:rsidR="00FF405E" w:rsidRDefault="00FF405E" w:rsidP="0038492F">
      <w:r>
        <w:separator/>
      </w:r>
    </w:p>
    <w:p w14:paraId="77ACD984" w14:textId="77777777" w:rsidR="00FF405E" w:rsidRDefault="00FF405E" w:rsidP="0038492F"/>
  </w:footnote>
  <w:footnote w:type="continuationSeparator" w:id="0">
    <w:p w14:paraId="4B1E75BB" w14:textId="77777777" w:rsidR="00FF405E" w:rsidRDefault="00FF405E" w:rsidP="0038492F">
      <w:r>
        <w:continuationSeparator/>
      </w:r>
    </w:p>
    <w:p w14:paraId="6A975934" w14:textId="77777777" w:rsidR="00FF405E" w:rsidRDefault="00FF405E" w:rsidP="0038492F"/>
  </w:footnote>
  <w:footnote w:type="continuationNotice" w:id="1">
    <w:p w14:paraId="5913EF60" w14:textId="77777777" w:rsidR="00FF405E" w:rsidRDefault="00FF40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DC526" w14:textId="77777777" w:rsidR="004D1354" w:rsidRDefault="004D13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740C" w14:textId="041C7B36" w:rsidR="00E12261" w:rsidRDefault="00E12261" w:rsidP="006431C1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8E83E" w14:textId="77777777" w:rsidR="004D1354" w:rsidRDefault="004D13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87C36"/>
    <w:multiLevelType w:val="hybridMultilevel"/>
    <w:tmpl w:val="DFD44B8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AB4FB7"/>
    <w:multiLevelType w:val="hybridMultilevel"/>
    <w:tmpl w:val="C124F526"/>
    <w:lvl w:ilvl="0" w:tplc="8C7601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2F5E81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03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0C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8B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4E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E9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4A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E4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2142D"/>
    <w:multiLevelType w:val="hybridMultilevel"/>
    <w:tmpl w:val="C778FE9E"/>
    <w:lvl w:ilvl="0" w:tplc="3CE21F50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DE238F0"/>
    <w:multiLevelType w:val="multilevel"/>
    <w:tmpl w:val="0198886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DDDD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2C5412"/>
    <w:multiLevelType w:val="hybridMultilevel"/>
    <w:tmpl w:val="DE7499EA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2451C"/>
    <w:multiLevelType w:val="multilevel"/>
    <w:tmpl w:val="DB8E71DA"/>
    <w:lvl w:ilvl="0">
      <w:start w:val="1"/>
      <w:numFmt w:val="bullet"/>
      <w:pStyle w:val="ListParagraph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7233D6"/>
    <w:multiLevelType w:val="hybridMultilevel"/>
    <w:tmpl w:val="8DD0E10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5F949E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5EE6D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E2B1A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3605695"/>
    <w:multiLevelType w:val="hybridMultilevel"/>
    <w:tmpl w:val="6D4A0C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A1B92"/>
    <w:multiLevelType w:val="hybridMultilevel"/>
    <w:tmpl w:val="D78CB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E1A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44735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02934F0"/>
    <w:multiLevelType w:val="hybridMultilevel"/>
    <w:tmpl w:val="8B40B652"/>
    <w:lvl w:ilvl="0" w:tplc="0CCA1820">
      <w:start w:val="1"/>
      <w:numFmt w:val="decimal"/>
      <w:pStyle w:val="Numbers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E762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3AE29CF"/>
    <w:multiLevelType w:val="hybridMultilevel"/>
    <w:tmpl w:val="46DCC2BE"/>
    <w:lvl w:ilvl="0" w:tplc="CCFC6FC4">
      <w:start w:val="27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D120BF"/>
    <w:multiLevelType w:val="multilevel"/>
    <w:tmpl w:val="EE641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5428962">
    <w:abstractNumId w:val="14"/>
  </w:num>
  <w:num w:numId="2" w16cid:durableId="1261525078">
    <w:abstractNumId w:val="3"/>
  </w:num>
  <w:num w:numId="3" w16cid:durableId="74674089">
    <w:abstractNumId w:val="3"/>
    <w:lvlOverride w:ilvl="0">
      <w:lvl w:ilvl="0">
        <w:start w:val="1"/>
        <w:numFmt w:val="bullet"/>
        <w:lvlText w:val=""/>
        <w:lvlJc w:val="left"/>
        <w:pPr>
          <w:ind w:left="360" w:hanging="360"/>
        </w:pPr>
        <w:rPr>
          <w:rFonts w:ascii="Wingdings" w:hAnsi="Wingdings" w:hint="default"/>
          <w:color w:val="DDDD22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1077" w:hanging="397"/>
        </w:pPr>
        <w:rPr>
          <w:rFonts w:ascii="Wingdings" w:hAnsi="Wingdings" w:hint="default"/>
          <w:color w:val="DDDD22"/>
        </w:rPr>
      </w:lvl>
    </w:lvlOverride>
    <w:lvlOverride w:ilvl="2">
      <w:lvl w:ilvl="2">
        <w:start w:val="1"/>
        <w:numFmt w:val="bullet"/>
        <w:lvlText w:val="̶"/>
        <w:lvlJc w:val="left"/>
        <w:pPr>
          <w:ind w:left="1800" w:hanging="360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4" w16cid:durableId="1270888814">
    <w:abstractNumId w:val="11"/>
  </w:num>
  <w:num w:numId="5" w16cid:durableId="2032873241">
    <w:abstractNumId w:val="5"/>
  </w:num>
  <w:num w:numId="6" w16cid:durableId="988248656">
    <w:abstractNumId w:val="17"/>
  </w:num>
  <w:num w:numId="7" w16cid:durableId="1815830712">
    <w:abstractNumId w:val="0"/>
  </w:num>
  <w:num w:numId="8" w16cid:durableId="1680886678">
    <w:abstractNumId w:val="15"/>
  </w:num>
  <w:num w:numId="9" w16cid:durableId="424115274">
    <w:abstractNumId w:val="10"/>
  </w:num>
  <w:num w:numId="10" w16cid:durableId="422144876">
    <w:abstractNumId w:val="16"/>
  </w:num>
  <w:num w:numId="11" w16cid:durableId="129791717">
    <w:abstractNumId w:val="2"/>
  </w:num>
  <w:num w:numId="12" w16cid:durableId="18433182">
    <w:abstractNumId w:val="12"/>
  </w:num>
  <w:num w:numId="13" w16cid:durableId="399987466">
    <w:abstractNumId w:val="9"/>
  </w:num>
  <w:num w:numId="14" w16cid:durableId="672419291">
    <w:abstractNumId w:val="8"/>
  </w:num>
  <w:num w:numId="15" w16cid:durableId="337542543">
    <w:abstractNumId w:val="13"/>
  </w:num>
  <w:num w:numId="16" w16cid:durableId="1781946941">
    <w:abstractNumId w:val="7"/>
  </w:num>
  <w:num w:numId="17" w16cid:durableId="1833250093">
    <w:abstractNumId w:val="4"/>
  </w:num>
  <w:num w:numId="18" w16cid:durableId="1706833175">
    <w:abstractNumId w:val="5"/>
  </w:num>
  <w:num w:numId="19" w16cid:durableId="597101217">
    <w:abstractNumId w:val="5"/>
  </w:num>
  <w:num w:numId="20" w16cid:durableId="1410808750">
    <w:abstractNumId w:val="6"/>
  </w:num>
  <w:num w:numId="21" w16cid:durableId="1957371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D4"/>
    <w:rsid w:val="00000773"/>
    <w:rsid w:val="00003695"/>
    <w:rsid w:val="00005F80"/>
    <w:rsid w:val="00006D60"/>
    <w:rsid w:val="00010B99"/>
    <w:rsid w:val="00010D2E"/>
    <w:rsid w:val="00021C03"/>
    <w:rsid w:val="00022DBD"/>
    <w:rsid w:val="000270C3"/>
    <w:rsid w:val="0003009B"/>
    <w:rsid w:val="000313D5"/>
    <w:rsid w:val="0003162A"/>
    <w:rsid w:val="00044191"/>
    <w:rsid w:val="00052CD5"/>
    <w:rsid w:val="000533E9"/>
    <w:rsid w:val="000546A6"/>
    <w:rsid w:val="00057434"/>
    <w:rsid w:val="00057FBA"/>
    <w:rsid w:val="00061B4C"/>
    <w:rsid w:val="00065480"/>
    <w:rsid w:val="000654E8"/>
    <w:rsid w:val="0007133C"/>
    <w:rsid w:val="00072EC6"/>
    <w:rsid w:val="00074866"/>
    <w:rsid w:val="000811A9"/>
    <w:rsid w:val="00081428"/>
    <w:rsid w:val="000817B1"/>
    <w:rsid w:val="0008761F"/>
    <w:rsid w:val="0008772B"/>
    <w:rsid w:val="00091742"/>
    <w:rsid w:val="00092AFC"/>
    <w:rsid w:val="00096E6F"/>
    <w:rsid w:val="00097050"/>
    <w:rsid w:val="000A1878"/>
    <w:rsid w:val="000A6BCB"/>
    <w:rsid w:val="000B0DFC"/>
    <w:rsid w:val="000B2EFB"/>
    <w:rsid w:val="000B505C"/>
    <w:rsid w:val="000B54B9"/>
    <w:rsid w:val="000B55D6"/>
    <w:rsid w:val="000C035A"/>
    <w:rsid w:val="000C0780"/>
    <w:rsid w:val="000C43F9"/>
    <w:rsid w:val="000C4853"/>
    <w:rsid w:val="000C6240"/>
    <w:rsid w:val="000C6552"/>
    <w:rsid w:val="000D13D1"/>
    <w:rsid w:val="000D29AB"/>
    <w:rsid w:val="000D2A4C"/>
    <w:rsid w:val="000D309E"/>
    <w:rsid w:val="000D73C7"/>
    <w:rsid w:val="000E01D7"/>
    <w:rsid w:val="000E0B46"/>
    <w:rsid w:val="000E1455"/>
    <w:rsid w:val="000E287D"/>
    <w:rsid w:val="000E3BFA"/>
    <w:rsid w:val="000E5DF5"/>
    <w:rsid w:val="000F7FDA"/>
    <w:rsid w:val="001038DB"/>
    <w:rsid w:val="001051DF"/>
    <w:rsid w:val="001054C0"/>
    <w:rsid w:val="0010798D"/>
    <w:rsid w:val="00107FAC"/>
    <w:rsid w:val="00120B8C"/>
    <w:rsid w:val="0012307F"/>
    <w:rsid w:val="0013035D"/>
    <w:rsid w:val="0013371D"/>
    <w:rsid w:val="00134668"/>
    <w:rsid w:val="00134908"/>
    <w:rsid w:val="001400A6"/>
    <w:rsid w:val="00142546"/>
    <w:rsid w:val="0015050B"/>
    <w:rsid w:val="00153DCE"/>
    <w:rsid w:val="0015416C"/>
    <w:rsid w:val="00154F08"/>
    <w:rsid w:val="001563E1"/>
    <w:rsid w:val="00156D2F"/>
    <w:rsid w:val="00157559"/>
    <w:rsid w:val="00157BB3"/>
    <w:rsid w:val="0016165D"/>
    <w:rsid w:val="00162B2E"/>
    <w:rsid w:val="00162D6F"/>
    <w:rsid w:val="00163068"/>
    <w:rsid w:val="00163D8B"/>
    <w:rsid w:val="001640EF"/>
    <w:rsid w:val="00165561"/>
    <w:rsid w:val="00165660"/>
    <w:rsid w:val="001675EA"/>
    <w:rsid w:val="00170575"/>
    <w:rsid w:val="00170DC3"/>
    <w:rsid w:val="001733CD"/>
    <w:rsid w:val="00173D0E"/>
    <w:rsid w:val="001747DD"/>
    <w:rsid w:val="001753E9"/>
    <w:rsid w:val="00177355"/>
    <w:rsid w:val="00177ABA"/>
    <w:rsid w:val="00186B1C"/>
    <w:rsid w:val="00192EB1"/>
    <w:rsid w:val="001934BE"/>
    <w:rsid w:val="001A03C0"/>
    <w:rsid w:val="001A0893"/>
    <w:rsid w:val="001A5772"/>
    <w:rsid w:val="001A6BFB"/>
    <w:rsid w:val="001A7028"/>
    <w:rsid w:val="001B0EAE"/>
    <w:rsid w:val="001B1061"/>
    <w:rsid w:val="001B2D9F"/>
    <w:rsid w:val="001C2683"/>
    <w:rsid w:val="001C2EAE"/>
    <w:rsid w:val="001C324E"/>
    <w:rsid w:val="001C5B61"/>
    <w:rsid w:val="001C6BC9"/>
    <w:rsid w:val="001D225B"/>
    <w:rsid w:val="001D2A8B"/>
    <w:rsid w:val="001E2770"/>
    <w:rsid w:val="001E4D4A"/>
    <w:rsid w:val="001F0FA8"/>
    <w:rsid w:val="001F34DD"/>
    <w:rsid w:val="001F38D1"/>
    <w:rsid w:val="001F4B30"/>
    <w:rsid w:val="0020397B"/>
    <w:rsid w:val="002048AC"/>
    <w:rsid w:val="0021152C"/>
    <w:rsid w:val="00213013"/>
    <w:rsid w:val="00215228"/>
    <w:rsid w:val="00215486"/>
    <w:rsid w:val="00217C32"/>
    <w:rsid w:val="00220E30"/>
    <w:rsid w:val="002259AD"/>
    <w:rsid w:val="00234165"/>
    <w:rsid w:val="0023455E"/>
    <w:rsid w:val="00240D87"/>
    <w:rsid w:val="00242549"/>
    <w:rsid w:val="00243078"/>
    <w:rsid w:val="00243FBC"/>
    <w:rsid w:val="0024421C"/>
    <w:rsid w:val="002459A8"/>
    <w:rsid w:val="00245D92"/>
    <w:rsid w:val="00245E94"/>
    <w:rsid w:val="002523BE"/>
    <w:rsid w:val="00253D99"/>
    <w:rsid w:val="00256420"/>
    <w:rsid w:val="00265C39"/>
    <w:rsid w:val="00267682"/>
    <w:rsid w:val="0027043E"/>
    <w:rsid w:val="00273840"/>
    <w:rsid w:val="00273D3E"/>
    <w:rsid w:val="0028033C"/>
    <w:rsid w:val="00281E5D"/>
    <w:rsid w:val="0028279C"/>
    <w:rsid w:val="00282EA9"/>
    <w:rsid w:val="00283007"/>
    <w:rsid w:val="00284949"/>
    <w:rsid w:val="002868A6"/>
    <w:rsid w:val="0029103E"/>
    <w:rsid w:val="00291A84"/>
    <w:rsid w:val="00292E33"/>
    <w:rsid w:val="0029656E"/>
    <w:rsid w:val="002A074E"/>
    <w:rsid w:val="002A7552"/>
    <w:rsid w:val="002B6BC6"/>
    <w:rsid w:val="002C0D4D"/>
    <w:rsid w:val="002C6269"/>
    <w:rsid w:val="002C6748"/>
    <w:rsid w:val="002D1DE6"/>
    <w:rsid w:val="002D2FB1"/>
    <w:rsid w:val="002D7C72"/>
    <w:rsid w:val="002E39DE"/>
    <w:rsid w:val="002E450A"/>
    <w:rsid w:val="002E48C0"/>
    <w:rsid w:val="002E53FD"/>
    <w:rsid w:val="002E7C3F"/>
    <w:rsid w:val="002F034C"/>
    <w:rsid w:val="002F38A8"/>
    <w:rsid w:val="002F42FE"/>
    <w:rsid w:val="002F62B0"/>
    <w:rsid w:val="003136F8"/>
    <w:rsid w:val="003145C0"/>
    <w:rsid w:val="00317E09"/>
    <w:rsid w:val="003212C2"/>
    <w:rsid w:val="003274C7"/>
    <w:rsid w:val="003337FF"/>
    <w:rsid w:val="0033665D"/>
    <w:rsid w:val="00337B66"/>
    <w:rsid w:val="003410FE"/>
    <w:rsid w:val="00347E46"/>
    <w:rsid w:val="00352CD3"/>
    <w:rsid w:val="00354BDC"/>
    <w:rsid w:val="003579B3"/>
    <w:rsid w:val="00357C0B"/>
    <w:rsid w:val="00360273"/>
    <w:rsid w:val="00361712"/>
    <w:rsid w:val="003660FF"/>
    <w:rsid w:val="003727A2"/>
    <w:rsid w:val="00372C71"/>
    <w:rsid w:val="00373EB2"/>
    <w:rsid w:val="0037551E"/>
    <w:rsid w:val="003765DA"/>
    <w:rsid w:val="00380366"/>
    <w:rsid w:val="0038492F"/>
    <w:rsid w:val="003911D1"/>
    <w:rsid w:val="00395877"/>
    <w:rsid w:val="00395B6A"/>
    <w:rsid w:val="003A40D3"/>
    <w:rsid w:val="003A613E"/>
    <w:rsid w:val="003B38CB"/>
    <w:rsid w:val="003B6EAB"/>
    <w:rsid w:val="003C5AD3"/>
    <w:rsid w:val="003C5FE4"/>
    <w:rsid w:val="003D0B5D"/>
    <w:rsid w:val="003D0C48"/>
    <w:rsid w:val="003D486B"/>
    <w:rsid w:val="003D5A8A"/>
    <w:rsid w:val="003E06A3"/>
    <w:rsid w:val="003E20AE"/>
    <w:rsid w:val="003E6107"/>
    <w:rsid w:val="003E7E22"/>
    <w:rsid w:val="003F0674"/>
    <w:rsid w:val="003F680F"/>
    <w:rsid w:val="003F7CCC"/>
    <w:rsid w:val="00402797"/>
    <w:rsid w:val="004059B9"/>
    <w:rsid w:val="0041027A"/>
    <w:rsid w:val="0041441B"/>
    <w:rsid w:val="004178BF"/>
    <w:rsid w:val="00417EA6"/>
    <w:rsid w:val="00425F72"/>
    <w:rsid w:val="00427655"/>
    <w:rsid w:val="00432858"/>
    <w:rsid w:val="00432C69"/>
    <w:rsid w:val="004352EA"/>
    <w:rsid w:val="00440D5D"/>
    <w:rsid w:val="00443178"/>
    <w:rsid w:val="00446C6D"/>
    <w:rsid w:val="004540BE"/>
    <w:rsid w:val="00455E9A"/>
    <w:rsid w:val="00461203"/>
    <w:rsid w:val="00463B44"/>
    <w:rsid w:val="00472783"/>
    <w:rsid w:val="00473FAB"/>
    <w:rsid w:val="00475F4A"/>
    <w:rsid w:val="00477C84"/>
    <w:rsid w:val="00477CF3"/>
    <w:rsid w:val="00483B6E"/>
    <w:rsid w:val="00483FDA"/>
    <w:rsid w:val="004906A0"/>
    <w:rsid w:val="00491D39"/>
    <w:rsid w:val="00493A60"/>
    <w:rsid w:val="004942B5"/>
    <w:rsid w:val="00494751"/>
    <w:rsid w:val="004A2FF2"/>
    <w:rsid w:val="004A32AE"/>
    <w:rsid w:val="004A453B"/>
    <w:rsid w:val="004A6681"/>
    <w:rsid w:val="004B194D"/>
    <w:rsid w:val="004B3F47"/>
    <w:rsid w:val="004B6978"/>
    <w:rsid w:val="004C1BC0"/>
    <w:rsid w:val="004C1D13"/>
    <w:rsid w:val="004C2BAC"/>
    <w:rsid w:val="004D0FF9"/>
    <w:rsid w:val="004D1354"/>
    <w:rsid w:val="004D2A2C"/>
    <w:rsid w:val="004D32F6"/>
    <w:rsid w:val="004D39EB"/>
    <w:rsid w:val="004D42EC"/>
    <w:rsid w:val="004D4A6D"/>
    <w:rsid w:val="004E1987"/>
    <w:rsid w:val="004E576A"/>
    <w:rsid w:val="004E6418"/>
    <w:rsid w:val="004F1086"/>
    <w:rsid w:val="004F240B"/>
    <w:rsid w:val="004F41C9"/>
    <w:rsid w:val="004F4AD6"/>
    <w:rsid w:val="004F4EFE"/>
    <w:rsid w:val="004F700F"/>
    <w:rsid w:val="00501A2B"/>
    <w:rsid w:val="0051004B"/>
    <w:rsid w:val="00510626"/>
    <w:rsid w:val="005128F9"/>
    <w:rsid w:val="00513C07"/>
    <w:rsid w:val="00517486"/>
    <w:rsid w:val="005209E4"/>
    <w:rsid w:val="00522138"/>
    <w:rsid w:val="00524243"/>
    <w:rsid w:val="00524415"/>
    <w:rsid w:val="005259DD"/>
    <w:rsid w:val="00527ED1"/>
    <w:rsid w:val="005438A1"/>
    <w:rsid w:val="005476C7"/>
    <w:rsid w:val="0055564B"/>
    <w:rsid w:val="005556DE"/>
    <w:rsid w:val="00556153"/>
    <w:rsid w:val="0055EA52"/>
    <w:rsid w:val="00561B13"/>
    <w:rsid w:val="00566B29"/>
    <w:rsid w:val="00570332"/>
    <w:rsid w:val="00571913"/>
    <w:rsid w:val="005721BC"/>
    <w:rsid w:val="00573D73"/>
    <w:rsid w:val="005743FC"/>
    <w:rsid w:val="005758B9"/>
    <w:rsid w:val="005760B1"/>
    <w:rsid w:val="00576DB2"/>
    <w:rsid w:val="00580F8B"/>
    <w:rsid w:val="005829A9"/>
    <w:rsid w:val="00592A8E"/>
    <w:rsid w:val="00593E17"/>
    <w:rsid w:val="0059509E"/>
    <w:rsid w:val="00595B50"/>
    <w:rsid w:val="005A17FB"/>
    <w:rsid w:val="005A551E"/>
    <w:rsid w:val="005A5E2C"/>
    <w:rsid w:val="005A712D"/>
    <w:rsid w:val="005B3213"/>
    <w:rsid w:val="005B351D"/>
    <w:rsid w:val="005B379A"/>
    <w:rsid w:val="005B4EFF"/>
    <w:rsid w:val="005C2EA2"/>
    <w:rsid w:val="005C3116"/>
    <w:rsid w:val="005C5E71"/>
    <w:rsid w:val="005C66CC"/>
    <w:rsid w:val="005C7A58"/>
    <w:rsid w:val="005D0267"/>
    <w:rsid w:val="005D038F"/>
    <w:rsid w:val="005D0B22"/>
    <w:rsid w:val="005D1D02"/>
    <w:rsid w:val="005D2DDD"/>
    <w:rsid w:val="005D5099"/>
    <w:rsid w:val="005E185A"/>
    <w:rsid w:val="005F0EBC"/>
    <w:rsid w:val="005F2E81"/>
    <w:rsid w:val="0060255D"/>
    <w:rsid w:val="00605BFD"/>
    <w:rsid w:val="00615CCA"/>
    <w:rsid w:val="00616B54"/>
    <w:rsid w:val="006172EB"/>
    <w:rsid w:val="00617C60"/>
    <w:rsid w:val="0062062B"/>
    <w:rsid w:val="006279AC"/>
    <w:rsid w:val="00627C48"/>
    <w:rsid w:val="00631F5A"/>
    <w:rsid w:val="00632CB9"/>
    <w:rsid w:val="0063713D"/>
    <w:rsid w:val="00637B35"/>
    <w:rsid w:val="0064043C"/>
    <w:rsid w:val="00642913"/>
    <w:rsid w:val="006431C1"/>
    <w:rsid w:val="006473BE"/>
    <w:rsid w:val="0065014A"/>
    <w:rsid w:val="00654A35"/>
    <w:rsid w:val="00663BDB"/>
    <w:rsid w:val="00663E31"/>
    <w:rsid w:val="00664427"/>
    <w:rsid w:val="006656CD"/>
    <w:rsid w:val="00671FE7"/>
    <w:rsid w:val="00680E1A"/>
    <w:rsid w:val="00690A8D"/>
    <w:rsid w:val="00690B86"/>
    <w:rsid w:val="006921AD"/>
    <w:rsid w:val="006A3419"/>
    <w:rsid w:val="006A3C8B"/>
    <w:rsid w:val="006A4268"/>
    <w:rsid w:val="006A7342"/>
    <w:rsid w:val="006A770F"/>
    <w:rsid w:val="006B2847"/>
    <w:rsid w:val="006B529A"/>
    <w:rsid w:val="006B5FFA"/>
    <w:rsid w:val="006C186A"/>
    <w:rsid w:val="006C4968"/>
    <w:rsid w:val="006C59CC"/>
    <w:rsid w:val="006C6935"/>
    <w:rsid w:val="006D2DD7"/>
    <w:rsid w:val="006D69D4"/>
    <w:rsid w:val="006D6C8A"/>
    <w:rsid w:val="006D78F2"/>
    <w:rsid w:val="006F0C5E"/>
    <w:rsid w:val="006F13DA"/>
    <w:rsid w:val="006F158D"/>
    <w:rsid w:val="007025EA"/>
    <w:rsid w:val="00703FA9"/>
    <w:rsid w:val="00716857"/>
    <w:rsid w:val="00716F78"/>
    <w:rsid w:val="007216CD"/>
    <w:rsid w:val="007259CF"/>
    <w:rsid w:val="00727464"/>
    <w:rsid w:val="007276E1"/>
    <w:rsid w:val="00731639"/>
    <w:rsid w:val="00732EC0"/>
    <w:rsid w:val="00736EE9"/>
    <w:rsid w:val="0073F44F"/>
    <w:rsid w:val="00740687"/>
    <w:rsid w:val="00745FB9"/>
    <w:rsid w:val="007500CB"/>
    <w:rsid w:val="0075042E"/>
    <w:rsid w:val="00757934"/>
    <w:rsid w:val="00757E4A"/>
    <w:rsid w:val="00764F18"/>
    <w:rsid w:val="00765F20"/>
    <w:rsid w:val="007664FE"/>
    <w:rsid w:val="00766AF0"/>
    <w:rsid w:val="00770DD8"/>
    <w:rsid w:val="007725A9"/>
    <w:rsid w:val="00774994"/>
    <w:rsid w:val="00774C56"/>
    <w:rsid w:val="00776377"/>
    <w:rsid w:val="0077693C"/>
    <w:rsid w:val="0077759D"/>
    <w:rsid w:val="00781AB6"/>
    <w:rsid w:val="00781BE3"/>
    <w:rsid w:val="00784776"/>
    <w:rsid w:val="00790E0E"/>
    <w:rsid w:val="007914B3"/>
    <w:rsid w:val="007947D4"/>
    <w:rsid w:val="007A3F28"/>
    <w:rsid w:val="007A61F2"/>
    <w:rsid w:val="007A7310"/>
    <w:rsid w:val="007B149D"/>
    <w:rsid w:val="007B2444"/>
    <w:rsid w:val="007B7533"/>
    <w:rsid w:val="007C008F"/>
    <w:rsid w:val="007C26B5"/>
    <w:rsid w:val="007C2774"/>
    <w:rsid w:val="007C5004"/>
    <w:rsid w:val="007C78B1"/>
    <w:rsid w:val="007D0C02"/>
    <w:rsid w:val="007D6E88"/>
    <w:rsid w:val="007E0630"/>
    <w:rsid w:val="007E2006"/>
    <w:rsid w:val="007E3C7C"/>
    <w:rsid w:val="007E6DE0"/>
    <w:rsid w:val="007F1CC2"/>
    <w:rsid w:val="008020CF"/>
    <w:rsid w:val="00802ECE"/>
    <w:rsid w:val="0080489C"/>
    <w:rsid w:val="00804C92"/>
    <w:rsid w:val="00805A4B"/>
    <w:rsid w:val="008137F6"/>
    <w:rsid w:val="00813C97"/>
    <w:rsid w:val="00814A9A"/>
    <w:rsid w:val="008158CD"/>
    <w:rsid w:val="00816A81"/>
    <w:rsid w:val="0082134B"/>
    <w:rsid w:val="008218B7"/>
    <w:rsid w:val="00821A8A"/>
    <w:rsid w:val="0082245B"/>
    <w:rsid w:val="0082579A"/>
    <w:rsid w:val="00825813"/>
    <w:rsid w:val="008328B0"/>
    <w:rsid w:val="00832B8C"/>
    <w:rsid w:val="00833586"/>
    <w:rsid w:val="00835150"/>
    <w:rsid w:val="008426D0"/>
    <w:rsid w:val="00843734"/>
    <w:rsid w:val="008445BE"/>
    <w:rsid w:val="008448AE"/>
    <w:rsid w:val="00847961"/>
    <w:rsid w:val="0085087F"/>
    <w:rsid w:val="008518D9"/>
    <w:rsid w:val="00851A09"/>
    <w:rsid w:val="00851AF3"/>
    <w:rsid w:val="00853861"/>
    <w:rsid w:val="00853B6B"/>
    <w:rsid w:val="00854570"/>
    <w:rsid w:val="00860538"/>
    <w:rsid w:val="008609F2"/>
    <w:rsid w:val="008714E1"/>
    <w:rsid w:val="008730FE"/>
    <w:rsid w:val="008776D6"/>
    <w:rsid w:val="00880F9B"/>
    <w:rsid w:val="008828C2"/>
    <w:rsid w:val="00882A17"/>
    <w:rsid w:val="0088772E"/>
    <w:rsid w:val="00893630"/>
    <w:rsid w:val="00896473"/>
    <w:rsid w:val="00896A5E"/>
    <w:rsid w:val="00897008"/>
    <w:rsid w:val="008A0E55"/>
    <w:rsid w:val="008A3F12"/>
    <w:rsid w:val="008A7EBD"/>
    <w:rsid w:val="008B25AF"/>
    <w:rsid w:val="008B2DCE"/>
    <w:rsid w:val="008B6E2B"/>
    <w:rsid w:val="008C2870"/>
    <w:rsid w:val="008C3D20"/>
    <w:rsid w:val="008C4E80"/>
    <w:rsid w:val="008D4CFC"/>
    <w:rsid w:val="008D703D"/>
    <w:rsid w:val="008E0FFE"/>
    <w:rsid w:val="008E26DB"/>
    <w:rsid w:val="008E3877"/>
    <w:rsid w:val="008E3F76"/>
    <w:rsid w:val="008E5875"/>
    <w:rsid w:val="008E7487"/>
    <w:rsid w:val="008E7989"/>
    <w:rsid w:val="008F1AF9"/>
    <w:rsid w:val="008F2BD6"/>
    <w:rsid w:val="008F3930"/>
    <w:rsid w:val="008F4FBF"/>
    <w:rsid w:val="008F7B40"/>
    <w:rsid w:val="009020ED"/>
    <w:rsid w:val="00904EB5"/>
    <w:rsid w:val="00907E1A"/>
    <w:rsid w:val="00912167"/>
    <w:rsid w:val="009129DB"/>
    <w:rsid w:val="00912BC7"/>
    <w:rsid w:val="00913563"/>
    <w:rsid w:val="00916BFF"/>
    <w:rsid w:val="00920A24"/>
    <w:rsid w:val="009210A6"/>
    <w:rsid w:val="009238DC"/>
    <w:rsid w:val="00927CAC"/>
    <w:rsid w:val="00930FC8"/>
    <w:rsid w:val="009323E5"/>
    <w:rsid w:val="009339A0"/>
    <w:rsid w:val="00933C07"/>
    <w:rsid w:val="00937C4D"/>
    <w:rsid w:val="00945E64"/>
    <w:rsid w:val="009507B4"/>
    <w:rsid w:val="00950C6A"/>
    <w:rsid w:val="0095202C"/>
    <w:rsid w:val="00954D3C"/>
    <w:rsid w:val="00956313"/>
    <w:rsid w:val="009569DB"/>
    <w:rsid w:val="009608BB"/>
    <w:rsid w:val="00961511"/>
    <w:rsid w:val="00965445"/>
    <w:rsid w:val="0096788D"/>
    <w:rsid w:val="009721BA"/>
    <w:rsid w:val="009753CD"/>
    <w:rsid w:val="00975F0B"/>
    <w:rsid w:val="009765F8"/>
    <w:rsid w:val="009774A9"/>
    <w:rsid w:val="00980058"/>
    <w:rsid w:val="00981F14"/>
    <w:rsid w:val="00983344"/>
    <w:rsid w:val="009863CE"/>
    <w:rsid w:val="0098640B"/>
    <w:rsid w:val="009922D2"/>
    <w:rsid w:val="0099273B"/>
    <w:rsid w:val="00996BA7"/>
    <w:rsid w:val="00997B26"/>
    <w:rsid w:val="009A0CDE"/>
    <w:rsid w:val="009A0EF1"/>
    <w:rsid w:val="009A1CA1"/>
    <w:rsid w:val="009A238B"/>
    <w:rsid w:val="009A3D17"/>
    <w:rsid w:val="009A446C"/>
    <w:rsid w:val="009A4803"/>
    <w:rsid w:val="009B0A93"/>
    <w:rsid w:val="009B199A"/>
    <w:rsid w:val="009B2783"/>
    <w:rsid w:val="009B4ABC"/>
    <w:rsid w:val="009B54A9"/>
    <w:rsid w:val="009C1FFB"/>
    <w:rsid w:val="009C3433"/>
    <w:rsid w:val="009C3AC9"/>
    <w:rsid w:val="009C5A13"/>
    <w:rsid w:val="009C7DC4"/>
    <w:rsid w:val="009D0A7A"/>
    <w:rsid w:val="009E4C2F"/>
    <w:rsid w:val="009E6074"/>
    <w:rsid w:val="009F797E"/>
    <w:rsid w:val="00A020D4"/>
    <w:rsid w:val="00A121F3"/>
    <w:rsid w:val="00A1232A"/>
    <w:rsid w:val="00A12C01"/>
    <w:rsid w:val="00A14C96"/>
    <w:rsid w:val="00A2008E"/>
    <w:rsid w:val="00A202CD"/>
    <w:rsid w:val="00A230AE"/>
    <w:rsid w:val="00A23A17"/>
    <w:rsid w:val="00A244AD"/>
    <w:rsid w:val="00A25AFC"/>
    <w:rsid w:val="00A35A3E"/>
    <w:rsid w:val="00A36160"/>
    <w:rsid w:val="00A40AF4"/>
    <w:rsid w:val="00A42740"/>
    <w:rsid w:val="00A45E27"/>
    <w:rsid w:val="00A4737B"/>
    <w:rsid w:val="00A60190"/>
    <w:rsid w:val="00A6159D"/>
    <w:rsid w:val="00A64351"/>
    <w:rsid w:val="00A7197A"/>
    <w:rsid w:val="00A71A6B"/>
    <w:rsid w:val="00A7474D"/>
    <w:rsid w:val="00A74CC8"/>
    <w:rsid w:val="00A756DA"/>
    <w:rsid w:val="00A76AB9"/>
    <w:rsid w:val="00A77183"/>
    <w:rsid w:val="00A84797"/>
    <w:rsid w:val="00A8558C"/>
    <w:rsid w:val="00A8695D"/>
    <w:rsid w:val="00A9010C"/>
    <w:rsid w:val="00A92756"/>
    <w:rsid w:val="00A94216"/>
    <w:rsid w:val="00A948A8"/>
    <w:rsid w:val="00A94D9D"/>
    <w:rsid w:val="00A95365"/>
    <w:rsid w:val="00AA175E"/>
    <w:rsid w:val="00AA3281"/>
    <w:rsid w:val="00AA4C36"/>
    <w:rsid w:val="00AA718C"/>
    <w:rsid w:val="00AA7E85"/>
    <w:rsid w:val="00AB2734"/>
    <w:rsid w:val="00AB62BD"/>
    <w:rsid w:val="00AB6884"/>
    <w:rsid w:val="00AC00F0"/>
    <w:rsid w:val="00AC4D1B"/>
    <w:rsid w:val="00AC7EC0"/>
    <w:rsid w:val="00AC7F1F"/>
    <w:rsid w:val="00AD306B"/>
    <w:rsid w:val="00AD5286"/>
    <w:rsid w:val="00AD720F"/>
    <w:rsid w:val="00AD79F7"/>
    <w:rsid w:val="00AE6812"/>
    <w:rsid w:val="00AE7649"/>
    <w:rsid w:val="00AF10BF"/>
    <w:rsid w:val="00AF5046"/>
    <w:rsid w:val="00AF666C"/>
    <w:rsid w:val="00AF6918"/>
    <w:rsid w:val="00AF6BBB"/>
    <w:rsid w:val="00AF7CBF"/>
    <w:rsid w:val="00B00749"/>
    <w:rsid w:val="00B0280F"/>
    <w:rsid w:val="00B035C7"/>
    <w:rsid w:val="00B10D3B"/>
    <w:rsid w:val="00B12934"/>
    <w:rsid w:val="00B151F0"/>
    <w:rsid w:val="00B163C2"/>
    <w:rsid w:val="00B16737"/>
    <w:rsid w:val="00B16993"/>
    <w:rsid w:val="00B205AD"/>
    <w:rsid w:val="00B232AB"/>
    <w:rsid w:val="00B24D3E"/>
    <w:rsid w:val="00B26665"/>
    <w:rsid w:val="00B27B8D"/>
    <w:rsid w:val="00B37C6E"/>
    <w:rsid w:val="00B476EE"/>
    <w:rsid w:val="00B51796"/>
    <w:rsid w:val="00B51E74"/>
    <w:rsid w:val="00B52C74"/>
    <w:rsid w:val="00B53D34"/>
    <w:rsid w:val="00B55F4B"/>
    <w:rsid w:val="00B56295"/>
    <w:rsid w:val="00B60BAC"/>
    <w:rsid w:val="00B64754"/>
    <w:rsid w:val="00B6535D"/>
    <w:rsid w:val="00B71373"/>
    <w:rsid w:val="00B72701"/>
    <w:rsid w:val="00B736A7"/>
    <w:rsid w:val="00B761F2"/>
    <w:rsid w:val="00B77A55"/>
    <w:rsid w:val="00B8272D"/>
    <w:rsid w:val="00B8420A"/>
    <w:rsid w:val="00B85593"/>
    <w:rsid w:val="00BA049C"/>
    <w:rsid w:val="00BA0F04"/>
    <w:rsid w:val="00BB0F43"/>
    <w:rsid w:val="00BB14FC"/>
    <w:rsid w:val="00BC1B82"/>
    <w:rsid w:val="00BC21F5"/>
    <w:rsid w:val="00BC2804"/>
    <w:rsid w:val="00BC4B7A"/>
    <w:rsid w:val="00BD0D58"/>
    <w:rsid w:val="00BD0DE2"/>
    <w:rsid w:val="00BD1B81"/>
    <w:rsid w:val="00BD1C28"/>
    <w:rsid w:val="00BD2494"/>
    <w:rsid w:val="00BD318D"/>
    <w:rsid w:val="00BD546C"/>
    <w:rsid w:val="00BE197E"/>
    <w:rsid w:val="00BE511F"/>
    <w:rsid w:val="00BE5D1F"/>
    <w:rsid w:val="00BE7FA4"/>
    <w:rsid w:val="00BF17D0"/>
    <w:rsid w:val="00BF78BF"/>
    <w:rsid w:val="00C03EBD"/>
    <w:rsid w:val="00C04A89"/>
    <w:rsid w:val="00C0582B"/>
    <w:rsid w:val="00C1179B"/>
    <w:rsid w:val="00C14AED"/>
    <w:rsid w:val="00C15406"/>
    <w:rsid w:val="00C304D6"/>
    <w:rsid w:val="00C378BF"/>
    <w:rsid w:val="00C416F4"/>
    <w:rsid w:val="00C42405"/>
    <w:rsid w:val="00C50231"/>
    <w:rsid w:val="00C51FB1"/>
    <w:rsid w:val="00C5259B"/>
    <w:rsid w:val="00C5619F"/>
    <w:rsid w:val="00C56929"/>
    <w:rsid w:val="00C60F8B"/>
    <w:rsid w:val="00C62149"/>
    <w:rsid w:val="00C64AF7"/>
    <w:rsid w:val="00C6744D"/>
    <w:rsid w:val="00C71C37"/>
    <w:rsid w:val="00C71DAC"/>
    <w:rsid w:val="00C71FAD"/>
    <w:rsid w:val="00C757AE"/>
    <w:rsid w:val="00C76BFA"/>
    <w:rsid w:val="00C8527C"/>
    <w:rsid w:val="00C86E1E"/>
    <w:rsid w:val="00C9071F"/>
    <w:rsid w:val="00C90DE6"/>
    <w:rsid w:val="00C91DE7"/>
    <w:rsid w:val="00CA0EE9"/>
    <w:rsid w:val="00CA2770"/>
    <w:rsid w:val="00CA322E"/>
    <w:rsid w:val="00CA32F8"/>
    <w:rsid w:val="00CA4996"/>
    <w:rsid w:val="00CA4B45"/>
    <w:rsid w:val="00CA7AA9"/>
    <w:rsid w:val="00CB64A5"/>
    <w:rsid w:val="00CC0D35"/>
    <w:rsid w:val="00CC24E8"/>
    <w:rsid w:val="00CC4D9E"/>
    <w:rsid w:val="00CC4E48"/>
    <w:rsid w:val="00CC764E"/>
    <w:rsid w:val="00CC7AD6"/>
    <w:rsid w:val="00CC7D24"/>
    <w:rsid w:val="00CD0797"/>
    <w:rsid w:val="00CD36D8"/>
    <w:rsid w:val="00CD6668"/>
    <w:rsid w:val="00CD6FAA"/>
    <w:rsid w:val="00CE239D"/>
    <w:rsid w:val="00CE317B"/>
    <w:rsid w:val="00CF5274"/>
    <w:rsid w:val="00CF7A0D"/>
    <w:rsid w:val="00D01968"/>
    <w:rsid w:val="00D025B5"/>
    <w:rsid w:val="00D03AD9"/>
    <w:rsid w:val="00D05816"/>
    <w:rsid w:val="00D10251"/>
    <w:rsid w:val="00D2063C"/>
    <w:rsid w:val="00D26606"/>
    <w:rsid w:val="00D278D6"/>
    <w:rsid w:val="00D318D0"/>
    <w:rsid w:val="00D33864"/>
    <w:rsid w:val="00D344DD"/>
    <w:rsid w:val="00D4039A"/>
    <w:rsid w:val="00D40965"/>
    <w:rsid w:val="00D40B23"/>
    <w:rsid w:val="00D4489E"/>
    <w:rsid w:val="00D46529"/>
    <w:rsid w:val="00D53309"/>
    <w:rsid w:val="00D5689E"/>
    <w:rsid w:val="00D56FE9"/>
    <w:rsid w:val="00D62555"/>
    <w:rsid w:val="00D63B5A"/>
    <w:rsid w:val="00D64016"/>
    <w:rsid w:val="00D64B78"/>
    <w:rsid w:val="00D66D13"/>
    <w:rsid w:val="00D67128"/>
    <w:rsid w:val="00D725DA"/>
    <w:rsid w:val="00D74612"/>
    <w:rsid w:val="00D753BF"/>
    <w:rsid w:val="00D802D8"/>
    <w:rsid w:val="00D8202B"/>
    <w:rsid w:val="00D8666A"/>
    <w:rsid w:val="00D929C2"/>
    <w:rsid w:val="00D961E0"/>
    <w:rsid w:val="00DA4616"/>
    <w:rsid w:val="00DB1CCD"/>
    <w:rsid w:val="00DB39AA"/>
    <w:rsid w:val="00DC2167"/>
    <w:rsid w:val="00DC222A"/>
    <w:rsid w:val="00DD20A0"/>
    <w:rsid w:val="00DD27A1"/>
    <w:rsid w:val="00DD3C49"/>
    <w:rsid w:val="00DD3F12"/>
    <w:rsid w:val="00DD6E52"/>
    <w:rsid w:val="00DE113D"/>
    <w:rsid w:val="00DE1732"/>
    <w:rsid w:val="00DE4C96"/>
    <w:rsid w:val="00DE7270"/>
    <w:rsid w:val="00DF2030"/>
    <w:rsid w:val="00E00C0D"/>
    <w:rsid w:val="00E01E7F"/>
    <w:rsid w:val="00E037A2"/>
    <w:rsid w:val="00E0501F"/>
    <w:rsid w:val="00E05368"/>
    <w:rsid w:val="00E05A7D"/>
    <w:rsid w:val="00E070AC"/>
    <w:rsid w:val="00E12261"/>
    <w:rsid w:val="00E130CE"/>
    <w:rsid w:val="00E13485"/>
    <w:rsid w:val="00E13F94"/>
    <w:rsid w:val="00E15AD7"/>
    <w:rsid w:val="00E16ED8"/>
    <w:rsid w:val="00E20CC7"/>
    <w:rsid w:val="00E34E04"/>
    <w:rsid w:val="00E37AC3"/>
    <w:rsid w:val="00E42645"/>
    <w:rsid w:val="00E43343"/>
    <w:rsid w:val="00E433AB"/>
    <w:rsid w:val="00E53622"/>
    <w:rsid w:val="00E55F7B"/>
    <w:rsid w:val="00E57D31"/>
    <w:rsid w:val="00E61E99"/>
    <w:rsid w:val="00E62B6C"/>
    <w:rsid w:val="00E62F8E"/>
    <w:rsid w:val="00E6411F"/>
    <w:rsid w:val="00E72CC1"/>
    <w:rsid w:val="00E72F79"/>
    <w:rsid w:val="00E732CA"/>
    <w:rsid w:val="00E73D95"/>
    <w:rsid w:val="00E75779"/>
    <w:rsid w:val="00E873F8"/>
    <w:rsid w:val="00E90605"/>
    <w:rsid w:val="00E915A0"/>
    <w:rsid w:val="00E9764F"/>
    <w:rsid w:val="00E979AB"/>
    <w:rsid w:val="00EA34E3"/>
    <w:rsid w:val="00EA55B5"/>
    <w:rsid w:val="00EB13AE"/>
    <w:rsid w:val="00EB447C"/>
    <w:rsid w:val="00EB453B"/>
    <w:rsid w:val="00EB5065"/>
    <w:rsid w:val="00EB5F6C"/>
    <w:rsid w:val="00EB7FFA"/>
    <w:rsid w:val="00EC23F9"/>
    <w:rsid w:val="00EC4E30"/>
    <w:rsid w:val="00EC505D"/>
    <w:rsid w:val="00EC54CC"/>
    <w:rsid w:val="00EC76BE"/>
    <w:rsid w:val="00EC7FCE"/>
    <w:rsid w:val="00ED15FA"/>
    <w:rsid w:val="00EE2445"/>
    <w:rsid w:val="00EE2FCF"/>
    <w:rsid w:val="00EE30CF"/>
    <w:rsid w:val="00EE4A53"/>
    <w:rsid w:val="00EF1F2C"/>
    <w:rsid w:val="00EF4D51"/>
    <w:rsid w:val="00EF7C18"/>
    <w:rsid w:val="00F022F2"/>
    <w:rsid w:val="00F04C90"/>
    <w:rsid w:val="00F057A1"/>
    <w:rsid w:val="00F11853"/>
    <w:rsid w:val="00F11C9E"/>
    <w:rsid w:val="00F14233"/>
    <w:rsid w:val="00F218D2"/>
    <w:rsid w:val="00F27B0E"/>
    <w:rsid w:val="00F34592"/>
    <w:rsid w:val="00F353D0"/>
    <w:rsid w:val="00F36240"/>
    <w:rsid w:val="00F37E7A"/>
    <w:rsid w:val="00F414AD"/>
    <w:rsid w:val="00F4311E"/>
    <w:rsid w:val="00F5098A"/>
    <w:rsid w:val="00F51FCA"/>
    <w:rsid w:val="00F53AD5"/>
    <w:rsid w:val="00F56C81"/>
    <w:rsid w:val="00F57EE6"/>
    <w:rsid w:val="00F644EB"/>
    <w:rsid w:val="00F66B6F"/>
    <w:rsid w:val="00F67E92"/>
    <w:rsid w:val="00F73DC9"/>
    <w:rsid w:val="00F75BF2"/>
    <w:rsid w:val="00F76266"/>
    <w:rsid w:val="00F836EB"/>
    <w:rsid w:val="00F87466"/>
    <w:rsid w:val="00F87ECF"/>
    <w:rsid w:val="00F917EA"/>
    <w:rsid w:val="00F91F51"/>
    <w:rsid w:val="00F924C4"/>
    <w:rsid w:val="00F92FBF"/>
    <w:rsid w:val="00F93E40"/>
    <w:rsid w:val="00F95228"/>
    <w:rsid w:val="00F96465"/>
    <w:rsid w:val="00F96A86"/>
    <w:rsid w:val="00FA7BE3"/>
    <w:rsid w:val="00FA7ECF"/>
    <w:rsid w:val="00FB29FA"/>
    <w:rsid w:val="00FB3825"/>
    <w:rsid w:val="00FC21AD"/>
    <w:rsid w:val="00FC5B3F"/>
    <w:rsid w:val="00FD237F"/>
    <w:rsid w:val="00FD6845"/>
    <w:rsid w:val="00FE20FD"/>
    <w:rsid w:val="00FE2B34"/>
    <w:rsid w:val="00FE306B"/>
    <w:rsid w:val="00FE68AF"/>
    <w:rsid w:val="00FF0EEA"/>
    <w:rsid w:val="00FF25FF"/>
    <w:rsid w:val="00FF405E"/>
    <w:rsid w:val="00FF420B"/>
    <w:rsid w:val="00FF4681"/>
    <w:rsid w:val="00FF664E"/>
    <w:rsid w:val="01279535"/>
    <w:rsid w:val="020B235A"/>
    <w:rsid w:val="021C951B"/>
    <w:rsid w:val="0233E6E4"/>
    <w:rsid w:val="025F8A0B"/>
    <w:rsid w:val="0265D3F8"/>
    <w:rsid w:val="02817EBD"/>
    <w:rsid w:val="02B8A2B0"/>
    <w:rsid w:val="02C67C7A"/>
    <w:rsid w:val="02CE3066"/>
    <w:rsid w:val="035CFF59"/>
    <w:rsid w:val="03C99BB9"/>
    <w:rsid w:val="03CDE1CC"/>
    <w:rsid w:val="04346A44"/>
    <w:rsid w:val="048DD9D9"/>
    <w:rsid w:val="04B1538A"/>
    <w:rsid w:val="055E0422"/>
    <w:rsid w:val="062F5F16"/>
    <w:rsid w:val="063BAE7F"/>
    <w:rsid w:val="06A14344"/>
    <w:rsid w:val="06C591F2"/>
    <w:rsid w:val="06D3E91E"/>
    <w:rsid w:val="06E4D7EA"/>
    <w:rsid w:val="06FE3F66"/>
    <w:rsid w:val="07337789"/>
    <w:rsid w:val="0748EEC1"/>
    <w:rsid w:val="075D9D6B"/>
    <w:rsid w:val="07AC212B"/>
    <w:rsid w:val="07C456DE"/>
    <w:rsid w:val="085878C2"/>
    <w:rsid w:val="08893729"/>
    <w:rsid w:val="088D0458"/>
    <w:rsid w:val="08CB0BA8"/>
    <w:rsid w:val="08D7AD20"/>
    <w:rsid w:val="08E9C8A6"/>
    <w:rsid w:val="092A81D2"/>
    <w:rsid w:val="09B83988"/>
    <w:rsid w:val="0A3F495F"/>
    <w:rsid w:val="0AAA487B"/>
    <w:rsid w:val="0AF17229"/>
    <w:rsid w:val="0B09A0F4"/>
    <w:rsid w:val="0C59B9EE"/>
    <w:rsid w:val="0CBE70D9"/>
    <w:rsid w:val="0D88B22C"/>
    <w:rsid w:val="0D88CCB8"/>
    <w:rsid w:val="0D89610E"/>
    <w:rsid w:val="0E63EAB2"/>
    <w:rsid w:val="0E76054C"/>
    <w:rsid w:val="0E7F938D"/>
    <w:rsid w:val="0EBCA4AA"/>
    <w:rsid w:val="0ED92E13"/>
    <w:rsid w:val="0F4AEE41"/>
    <w:rsid w:val="0FB24536"/>
    <w:rsid w:val="0FBC7F66"/>
    <w:rsid w:val="0FD9F60E"/>
    <w:rsid w:val="10353D80"/>
    <w:rsid w:val="1083E508"/>
    <w:rsid w:val="10B798BE"/>
    <w:rsid w:val="114AC69B"/>
    <w:rsid w:val="11BD1D11"/>
    <w:rsid w:val="11E6B110"/>
    <w:rsid w:val="12510AD8"/>
    <w:rsid w:val="1351300E"/>
    <w:rsid w:val="13B76413"/>
    <w:rsid w:val="141DF5B9"/>
    <w:rsid w:val="145C0470"/>
    <w:rsid w:val="1497C113"/>
    <w:rsid w:val="14E573AB"/>
    <w:rsid w:val="14EAAD4A"/>
    <w:rsid w:val="1515F426"/>
    <w:rsid w:val="15263127"/>
    <w:rsid w:val="152C6F62"/>
    <w:rsid w:val="157BC479"/>
    <w:rsid w:val="15AF8A21"/>
    <w:rsid w:val="15B574FD"/>
    <w:rsid w:val="15E67C84"/>
    <w:rsid w:val="1636371D"/>
    <w:rsid w:val="163DD179"/>
    <w:rsid w:val="1652A563"/>
    <w:rsid w:val="1688F236"/>
    <w:rsid w:val="16A93C82"/>
    <w:rsid w:val="16B25E71"/>
    <w:rsid w:val="17246831"/>
    <w:rsid w:val="178F6D97"/>
    <w:rsid w:val="186D2D5F"/>
    <w:rsid w:val="18A12FEC"/>
    <w:rsid w:val="18CF922E"/>
    <w:rsid w:val="1959EC37"/>
    <w:rsid w:val="1979DA63"/>
    <w:rsid w:val="1A79FD32"/>
    <w:rsid w:val="1A992198"/>
    <w:rsid w:val="1A994567"/>
    <w:rsid w:val="1B3ADA9F"/>
    <w:rsid w:val="1CBD850A"/>
    <w:rsid w:val="1D14356E"/>
    <w:rsid w:val="1D19484F"/>
    <w:rsid w:val="1D4BC9BB"/>
    <w:rsid w:val="1DEC5CF6"/>
    <w:rsid w:val="1F901272"/>
    <w:rsid w:val="1FADC715"/>
    <w:rsid w:val="2079665C"/>
    <w:rsid w:val="21388CF9"/>
    <w:rsid w:val="214DCE6C"/>
    <w:rsid w:val="21522415"/>
    <w:rsid w:val="22492E24"/>
    <w:rsid w:val="22ED569A"/>
    <w:rsid w:val="23017EB5"/>
    <w:rsid w:val="2318AE95"/>
    <w:rsid w:val="232CFEF5"/>
    <w:rsid w:val="23450615"/>
    <w:rsid w:val="23617F9F"/>
    <w:rsid w:val="24393520"/>
    <w:rsid w:val="24A12083"/>
    <w:rsid w:val="24B77265"/>
    <w:rsid w:val="24C5DFBC"/>
    <w:rsid w:val="252D56B6"/>
    <w:rsid w:val="25B2079A"/>
    <w:rsid w:val="25C56D0A"/>
    <w:rsid w:val="269C59D6"/>
    <w:rsid w:val="27C67059"/>
    <w:rsid w:val="2867D6F6"/>
    <w:rsid w:val="2882A0C7"/>
    <w:rsid w:val="289BE1AE"/>
    <w:rsid w:val="299104F7"/>
    <w:rsid w:val="29FDABFD"/>
    <w:rsid w:val="2A18F6E0"/>
    <w:rsid w:val="2A419D3F"/>
    <w:rsid w:val="2A596869"/>
    <w:rsid w:val="2A8D5CC3"/>
    <w:rsid w:val="2AB7BD88"/>
    <w:rsid w:val="2B2D869A"/>
    <w:rsid w:val="2B363F84"/>
    <w:rsid w:val="2B8CA8FB"/>
    <w:rsid w:val="2C360365"/>
    <w:rsid w:val="2C407722"/>
    <w:rsid w:val="2CE3224E"/>
    <w:rsid w:val="2D2B0227"/>
    <w:rsid w:val="2DAA7550"/>
    <w:rsid w:val="2F47848D"/>
    <w:rsid w:val="2F642FAC"/>
    <w:rsid w:val="2F81CE01"/>
    <w:rsid w:val="2FDCBD77"/>
    <w:rsid w:val="2FF55B5F"/>
    <w:rsid w:val="302E39C3"/>
    <w:rsid w:val="3075A5A4"/>
    <w:rsid w:val="308A8F00"/>
    <w:rsid w:val="30A17F77"/>
    <w:rsid w:val="30FEB775"/>
    <w:rsid w:val="317891C5"/>
    <w:rsid w:val="31AE07E9"/>
    <w:rsid w:val="325F08C3"/>
    <w:rsid w:val="327819F8"/>
    <w:rsid w:val="32B25F85"/>
    <w:rsid w:val="33BC09A7"/>
    <w:rsid w:val="33CF9807"/>
    <w:rsid w:val="33F116CB"/>
    <w:rsid w:val="33FA4A62"/>
    <w:rsid w:val="3439154C"/>
    <w:rsid w:val="34461354"/>
    <w:rsid w:val="3478BD8C"/>
    <w:rsid w:val="353E7B37"/>
    <w:rsid w:val="35A1341E"/>
    <w:rsid w:val="35A384F3"/>
    <w:rsid w:val="35D4EFA0"/>
    <w:rsid w:val="36010F91"/>
    <w:rsid w:val="3679DFE8"/>
    <w:rsid w:val="36CB322E"/>
    <w:rsid w:val="36D7B29B"/>
    <w:rsid w:val="37450F13"/>
    <w:rsid w:val="374BA7BA"/>
    <w:rsid w:val="375F79F1"/>
    <w:rsid w:val="37C09908"/>
    <w:rsid w:val="37C2B060"/>
    <w:rsid w:val="380C10AA"/>
    <w:rsid w:val="38938365"/>
    <w:rsid w:val="389AF43A"/>
    <w:rsid w:val="38CA71DC"/>
    <w:rsid w:val="39BB8C2F"/>
    <w:rsid w:val="3AFB0B4A"/>
    <w:rsid w:val="3B0CD535"/>
    <w:rsid w:val="3B13EB1B"/>
    <w:rsid w:val="3B5C9CDB"/>
    <w:rsid w:val="3B74FC88"/>
    <w:rsid w:val="3C042014"/>
    <w:rsid w:val="3C06D56C"/>
    <w:rsid w:val="3C2AE6F8"/>
    <w:rsid w:val="3C746633"/>
    <w:rsid w:val="3CE27F05"/>
    <w:rsid w:val="3D109077"/>
    <w:rsid w:val="3D148602"/>
    <w:rsid w:val="3DCD0AFB"/>
    <w:rsid w:val="3E01CBEF"/>
    <w:rsid w:val="3E1E15AD"/>
    <w:rsid w:val="3E69DD34"/>
    <w:rsid w:val="3E7686F7"/>
    <w:rsid w:val="3EB422D8"/>
    <w:rsid w:val="3F7B73AD"/>
    <w:rsid w:val="3FAFE3C0"/>
    <w:rsid w:val="3FE323F1"/>
    <w:rsid w:val="40025A1A"/>
    <w:rsid w:val="40CC9FA5"/>
    <w:rsid w:val="411898A5"/>
    <w:rsid w:val="41291011"/>
    <w:rsid w:val="42090E94"/>
    <w:rsid w:val="4240516B"/>
    <w:rsid w:val="424575DD"/>
    <w:rsid w:val="42A6B79B"/>
    <w:rsid w:val="44C3C000"/>
    <w:rsid w:val="44D2297F"/>
    <w:rsid w:val="4506C1B3"/>
    <w:rsid w:val="45306B52"/>
    <w:rsid w:val="455DB8A0"/>
    <w:rsid w:val="45866CBD"/>
    <w:rsid w:val="45A5B478"/>
    <w:rsid w:val="4686C736"/>
    <w:rsid w:val="4813041B"/>
    <w:rsid w:val="483D9340"/>
    <w:rsid w:val="48E44B8C"/>
    <w:rsid w:val="493D1389"/>
    <w:rsid w:val="495235FC"/>
    <w:rsid w:val="49894D9E"/>
    <w:rsid w:val="49952B33"/>
    <w:rsid w:val="49A7CB02"/>
    <w:rsid w:val="4A15EA71"/>
    <w:rsid w:val="4A356A3B"/>
    <w:rsid w:val="4A36B0C6"/>
    <w:rsid w:val="4A867AF7"/>
    <w:rsid w:val="4A9B61A1"/>
    <w:rsid w:val="4B148128"/>
    <w:rsid w:val="4B160063"/>
    <w:rsid w:val="4B5AF21D"/>
    <w:rsid w:val="4C459CBE"/>
    <w:rsid w:val="4CDE824F"/>
    <w:rsid w:val="4D6B50B0"/>
    <w:rsid w:val="4DBD0B5E"/>
    <w:rsid w:val="4DE9E268"/>
    <w:rsid w:val="4EACE082"/>
    <w:rsid w:val="4F1AEDEA"/>
    <w:rsid w:val="4F24CEE8"/>
    <w:rsid w:val="4F6511F0"/>
    <w:rsid w:val="4F8C77F6"/>
    <w:rsid w:val="5100BCFC"/>
    <w:rsid w:val="513B19DF"/>
    <w:rsid w:val="5227C5E8"/>
    <w:rsid w:val="522926EA"/>
    <w:rsid w:val="52F8E160"/>
    <w:rsid w:val="53258CE8"/>
    <w:rsid w:val="53D7F2D4"/>
    <w:rsid w:val="53E5AD94"/>
    <w:rsid w:val="53F23F77"/>
    <w:rsid w:val="53F3D4EE"/>
    <w:rsid w:val="54770C40"/>
    <w:rsid w:val="5477489F"/>
    <w:rsid w:val="559B656C"/>
    <w:rsid w:val="55F945D1"/>
    <w:rsid w:val="57B315CC"/>
    <w:rsid w:val="5806E5AC"/>
    <w:rsid w:val="58262B0F"/>
    <w:rsid w:val="5928A4C3"/>
    <w:rsid w:val="5A7EB76D"/>
    <w:rsid w:val="5AFA319F"/>
    <w:rsid w:val="5B1B2FB5"/>
    <w:rsid w:val="5B2DED1E"/>
    <w:rsid w:val="5BABBAB8"/>
    <w:rsid w:val="5C641A84"/>
    <w:rsid w:val="5DAF4C35"/>
    <w:rsid w:val="5E170196"/>
    <w:rsid w:val="5E4DD876"/>
    <w:rsid w:val="5E923F35"/>
    <w:rsid w:val="5EDD5FEA"/>
    <w:rsid w:val="5EF2209A"/>
    <w:rsid w:val="5F0834F8"/>
    <w:rsid w:val="5F24C253"/>
    <w:rsid w:val="5F9B0708"/>
    <w:rsid w:val="5FAE567F"/>
    <w:rsid w:val="60D88734"/>
    <w:rsid w:val="60E26765"/>
    <w:rsid w:val="619D714E"/>
    <w:rsid w:val="61D5F72D"/>
    <w:rsid w:val="623DD0BC"/>
    <w:rsid w:val="626A1B22"/>
    <w:rsid w:val="628B2875"/>
    <w:rsid w:val="63AA8CE0"/>
    <w:rsid w:val="63B900C6"/>
    <w:rsid w:val="63D4CCFE"/>
    <w:rsid w:val="643265A3"/>
    <w:rsid w:val="644B9B9F"/>
    <w:rsid w:val="650144DC"/>
    <w:rsid w:val="6512A12D"/>
    <w:rsid w:val="65E188AC"/>
    <w:rsid w:val="6641AB2A"/>
    <w:rsid w:val="6654833D"/>
    <w:rsid w:val="6691F9F7"/>
    <w:rsid w:val="66F853AC"/>
    <w:rsid w:val="6754FF0F"/>
    <w:rsid w:val="68152C0F"/>
    <w:rsid w:val="68362134"/>
    <w:rsid w:val="6841FA56"/>
    <w:rsid w:val="684FB6C0"/>
    <w:rsid w:val="68BC54BE"/>
    <w:rsid w:val="68D614C2"/>
    <w:rsid w:val="68EC6568"/>
    <w:rsid w:val="68EFAA9B"/>
    <w:rsid w:val="68F70605"/>
    <w:rsid w:val="69020C3A"/>
    <w:rsid w:val="698D4261"/>
    <w:rsid w:val="69D42D26"/>
    <w:rsid w:val="69E2743E"/>
    <w:rsid w:val="6A0B764A"/>
    <w:rsid w:val="6A16AD46"/>
    <w:rsid w:val="6A3C926E"/>
    <w:rsid w:val="6A6B6FB2"/>
    <w:rsid w:val="6B00DE16"/>
    <w:rsid w:val="6B3441F2"/>
    <w:rsid w:val="6B632A58"/>
    <w:rsid w:val="6B6FA563"/>
    <w:rsid w:val="6BED9AB8"/>
    <w:rsid w:val="6CEDC1A5"/>
    <w:rsid w:val="6D369EAE"/>
    <w:rsid w:val="6D8EC368"/>
    <w:rsid w:val="6E172BA3"/>
    <w:rsid w:val="6ED41243"/>
    <w:rsid w:val="6F066AF3"/>
    <w:rsid w:val="6FD46696"/>
    <w:rsid w:val="70B418F3"/>
    <w:rsid w:val="71524545"/>
    <w:rsid w:val="7303322A"/>
    <w:rsid w:val="7339C3E2"/>
    <w:rsid w:val="73BB09CC"/>
    <w:rsid w:val="74228868"/>
    <w:rsid w:val="75071C97"/>
    <w:rsid w:val="7529F301"/>
    <w:rsid w:val="753C76F3"/>
    <w:rsid w:val="76B2ACE8"/>
    <w:rsid w:val="76DAF3F1"/>
    <w:rsid w:val="770E9B0A"/>
    <w:rsid w:val="771D428C"/>
    <w:rsid w:val="775DEF3C"/>
    <w:rsid w:val="78297413"/>
    <w:rsid w:val="783AE90A"/>
    <w:rsid w:val="785DAD80"/>
    <w:rsid w:val="78BF3A2C"/>
    <w:rsid w:val="78C93D23"/>
    <w:rsid w:val="78F97A03"/>
    <w:rsid w:val="7937DA81"/>
    <w:rsid w:val="79A3E99D"/>
    <w:rsid w:val="79BB7AB0"/>
    <w:rsid w:val="7B75DA19"/>
    <w:rsid w:val="7C13B64B"/>
    <w:rsid w:val="7CE618DD"/>
    <w:rsid w:val="7E0CE79E"/>
    <w:rsid w:val="7E4072D8"/>
    <w:rsid w:val="7E898902"/>
    <w:rsid w:val="7F065570"/>
    <w:rsid w:val="7F2E2329"/>
    <w:rsid w:val="7F2F4822"/>
    <w:rsid w:val="7FD5A6F5"/>
    <w:rsid w:val="7FF3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0C9EA"/>
  <w15:docId w15:val="{C4A0BD23-9E45-4991-9AFC-F4773D75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1F0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492F"/>
    <w:pPr>
      <w:keepNext/>
      <w:keepLines/>
      <w:pBdr>
        <w:bottom w:val="single" w:sz="18" w:space="2" w:color="DDDD22"/>
      </w:pBdr>
      <w:spacing w:before="360" w:after="200" w:line="240" w:lineRule="auto"/>
      <w:outlineLvl w:val="0"/>
    </w:pPr>
    <w:rPr>
      <w:rFonts w:eastAsiaTheme="majorEastAsia"/>
      <w:sz w:val="48"/>
      <w:szCs w:val="4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92F"/>
    <w:pPr>
      <w:keepNext/>
      <w:keepLines/>
      <w:spacing w:before="120" w:line="240" w:lineRule="auto"/>
      <w:outlineLvl w:val="1"/>
    </w:pPr>
    <w:rPr>
      <w:rFonts w:eastAsiaTheme="majorEastAsia" w:cstheme="majorBidi"/>
      <w:bCs/>
      <w:color w:val="633C90" w:themeColor="background1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492F"/>
    <w:pPr>
      <w:keepNext/>
      <w:keepLines/>
      <w:spacing w:before="80" w:line="240" w:lineRule="auto"/>
      <w:outlineLvl w:val="2"/>
    </w:pPr>
    <w:rPr>
      <w:rFonts w:cstheme="majorBidi"/>
      <w:bCs/>
      <w:color w:val="633C90" w:themeColor="background1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492F"/>
    <w:pPr>
      <w:keepNext/>
      <w:keepLines/>
      <w:spacing w:before="200" w:line="240" w:lineRule="auto"/>
      <w:outlineLvl w:val="3"/>
    </w:pPr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F80"/>
  </w:style>
  <w:style w:type="paragraph" w:styleId="Footer">
    <w:name w:val="footer"/>
    <w:basedOn w:val="Normal"/>
    <w:link w:val="FooterChar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F80"/>
  </w:style>
  <w:style w:type="paragraph" w:styleId="BalloonText">
    <w:name w:val="Balloon Text"/>
    <w:basedOn w:val="Normal"/>
    <w:link w:val="BalloonTextChar"/>
    <w:uiPriority w:val="99"/>
    <w:semiHidden/>
    <w:unhideWhenUsed/>
    <w:rsid w:val="000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F8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8492F"/>
    <w:rPr>
      <w:rFonts w:eastAsiaTheme="majorEastAsia"/>
      <w:sz w:val="48"/>
      <w:szCs w:val="44"/>
      <w:lang w:val="en-US"/>
    </w:rPr>
  </w:style>
  <w:style w:type="paragraph" w:styleId="Title">
    <w:name w:val="Title"/>
    <w:aliases w:val="Tituls"/>
    <w:basedOn w:val="Normal"/>
    <w:next w:val="Normal"/>
    <w:link w:val="TitleChar"/>
    <w:uiPriority w:val="10"/>
    <w:qFormat/>
    <w:rsid w:val="0082245B"/>
    <w:pPr>
      <w:spacing w:after="160"/>
      <w:contextualSpacing/>
      <w:jc w:val="right"/>
    </w:pPr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character" w:customStyle="1" w:styleId="TitleChar">
    <w:name w:val="Title Char"/>
    <w:aliases w:val="Tituls Char"/>
    <w:basedOn w:val="DefaultParagraphFont"/>
    <w:link w:val="Title"/>
    <w:uiPriority w:val="10"/>
    <w:rsid w:val="0082245B"/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8492F"/>
    <w:pPr>
      <w:pBdr>
        <w:bottom w:val="single" w:sz="18" w:space="1" w:color="DDDD22"/>
      </w:pBdr>
      <w:ind w:left="1560" w:hanging="1"/>
      <w:outlineLvl w:val="9"/>
    </w:pPr>
  </w:style>
  <w:style w:type="character" w:styleId="Strong">
    <w:name w:val="Strong"/>
    <w:basedOn w:val="DefaultParagraphFont"/>
    <w:uiPriority w:val="22"/>
    <w:rsid w:val="00A202CD"/>
    <w:rPr>
      <w:b/>
      <w:bCs/>
    </w:rPr>
  </w:style>
  <w:style w:type="paragraph" w:customStyle="1" w:styleId="TOClist">
    <w:name w:val="TOC list"/>
    <w:basedOn w:val="TOC1"/>
    <w:link w:val="TOClistChar"/>
    <w:qFormat/>
    <w:rsid w:val="0038492F"/>
    <w:pPr>
      <w:tabs>
        <w:tab w:val="right" w:leader="dot" w:pos="9204"/>
      </w:tabs>
      <w:ind w:left="1560"/>
      <w:jc w:val="both"/>
    </w:pPr>
    <w:rPr>
      <w:rFonts w:eastAsiaTheme="minorEastAsia"/>
      <w:noProof/>
      <w:szCs w:val="21"/>
      <w:lang w:val="en-US"/>
    </w:rPr>
  </w:style>
  <w:style w:type="character" w:customStyle="1" w:styleId="TOClistChar">
    <w:name w:val="TOC list Char"/>
    <w:basedOn w:val="DefaultParagraphFont"/>
    <w:link w:val="TOClist"/>
    <w:rsid w:val="0038492F"/>
    <w:rPr>
      <w:rFonts w:eastAsiaTheme="minorEastAsia"/>
      <w:noProof/>
      <w:sz w:val="24"/>
      <w:szCs w:val="21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202C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202CD"/>
    <w:rPr>
      <w:color w:val="FDFFF4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8492F"/>
    <w:rPr>
      <w:rFonts w:eastAsiaTheme="majorEastAsia" w:cstheme="majorBidi"/>
      <w:bCs/>
      <w:color w:val="633C90" w:themeColor="background1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38492F"/>
    <w:rPr>
      <w:rFonts w:cstheme="majorBidi"/>
      <w:bCs/>
      <w:color w:val="633C90" w:themeColor="background1"/>
      <w:sz w:val="36"/>
      <w:szCs w:val="36"/>
    </w:rPr>
  </w:style>
  <w:style w:type="paragraph" w:styleId="ListParagraph">
    <w:name w:val="List Paragraph"/>
    <w:aliases w:val="Bullets,2,Akapit z listą BS,Bullet list,Colorful List - Accent 12,H&amp;P List Paragraph,List Paragraph1,List1,Normal bullet 2,Saraksta rindkopa,Saraksta rindkopa1,Strip"/>
    <w:basedOn w:val="Normal"/>
    <w:link w:val="ListParagraphChar"/>
    <w:uiPriority w:val="34"/>
    <w:qFormat/>
    <w:rsid w:val="00153DCE"/>
    <w:pPr>
      <w:numPr>
        <w:numId w:val="5"/>
      </w:numPr>
      <w:spacing w:after="160"/>
      <w:contextualSpacing/>
      <w:jc w:val="both"/>
    </w:pPr>
    <w:rPr>
      <w:rFonts w:eastAsiaTheme="minorEastAsia"/>
      <w:szCs w:val="21"/>
      <w:lang w:val="en-US"/>
    </w:rPr>
  </w:style>
  <w:style w:type="character" w:customStyle="1" w:styleId="ListParagraphChar">
    <w:name w:val="List Paragraph Char"/>
    <w:aliases w:val="Bullets Char,2 Char,Akapit z listą BS Char,Bullet list Char,Colorful List - Accent 12 Char,H&amp;P List Paragraph Char,List Paragraph1 Char,List1 Char,Normal bullet 2 Char,Saraksta rindkopa Char,Saraksta rindkopa1 Char,Strip Char"/>
    <w:link w:val="ListParagraph"/>
    <w:uiPriority w:val="34"/>
    <w:qFormat/>
    <w:locked/>
    <w:rsid w:val="00153DCE"/>
    <w:rPr>
      <w:rFonts w:eastAsiaTheme="minorEastAsia"/>
      <w:sz w:val="24"/>
      <w:szCs w:val="21"/>
      <w:lang w:val="en-US"/>
    </w:rPr>
  </w:style>
  <w:style w:type="paragraph" w:customStyle="1" w:styleId="Numbers">
    <w:name w:val="Numbers"/>
    <w:basedOn w:val="ListParagraph"/>
    <w:link w:val="NumbersChar"/>
    <w:qFormat/>
    <w:rsid w:val="00153DCE"/>
    <w:pPr>
      <w:numPr>
        <w:numId w:val="1"/>
      </w:numPr>
    </w:pPr>
  </w:style>
  <w:style w:type="character" w:customStyle="1" w:styleId="NumbersChar">
    <w:name w:val="Numbers Char"/>
    <w:basedOn w:val="ListParagraphChar"/>
    <w:link w:val="Numbers"/>
    <w:rsid w:val="00153DCE"/>
    <w:rPr>
      <w:rFonts w:eastAsiaTheme="minorEastAsia"/>
      <w:sz w:val="24"/>
      <w:szCs w:val="21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27B8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27B8D"/>
    <w:pPr>
      <w:spacing w:after="100"/>
      <w:ind w:left="440"/>
    </w:pPr>
  </w:style>
  <w:style w:type="paragraph" w:styleId="NoSpacing">
    <w:name w:val="No Spacing"/>
    <w:link w:val="NoSpacingChar"/>
    <w:uiPriority w:val="1"/>
    <w:rsid w:val="00B27B8D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27B8D"/>
    <w:rPr>
      <w:rFonts w:ascii="Times New Roman" w:hAnsi="Times New Roman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8492F"/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paragraph" w:customStyle="1" w:styleId="Izclums1">
    <w:name w:val="Izcēlums1"/>
    <w:basedOn w:val="Quote"/>
    <w:link w:val="IzclumsChar"/>
    <w:qFormat/>
    <w:rsid w:val="00E43343"/>
    <w:pPr>
      <w:spacing w:before="480" w:after="580"/>
    </w:pPr>
    <w:rPr>
      <w:sz w:val="32"/>
    </w:rPr>
  </w:style>
  <w:style w:type="table" w:styleId="TableGrid">
    <w:name w:val="Table Grid"/>
    <w:basedOn w:val="TableNormal"/>
    <w:uiPriority w:val="59"/>
    <w:rsid w:val="0077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rsid w:val="00E433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343"/>
    <w:rPr>
      <w:i/>
      <w:iCs/>
      <w:color w:val="404040" w:themeColor="text1" w:themeTint="BF"/>
      <w:sz w:val="24"/>
    </w:rPr>
  </w:style>
  <w:style w:type="character" w:customStyle="1" w:styleId="IzclumsChar">
    <w:name w:val="Izcēlums Char"/>
    <w:basedOn w:val="QuoteChar"/>
    <w:link w:val="Izclums1"/>
    <w:rsid w:val="00E43343"/>
    <w:rPr>
      <w:i/>
      <w:iCs/>
      <w:color w:val="404040" w:themeColor="text1" w:themeTint="BF"/>
      <w:sz w:val="32"/>
    </w:rPr>
  </w:style>
  <w:style w:type="table" w:customStyle="1" w:styleId="PuMPuRS">
    <w:name w:val="PuMPuRS"/>
    <w:basedOn w:val="TableProfessional"/>
    <w:uiPriority w:val="99"/>
    <w:rsid w:val="00F76266"/>
    <w:pPr>
      <w:spacing w:after="0" w:line="240" w:lineRule="auto"/>
    </w:pPr>
    <w:tblPr/>
    <w:tblStylePr w:type="firstRow">
      <w:rPr>
        <w:b/>
        <w:bCs/>
        <w:color w:val="auto"/>
      </w:rPr>
      <w:tblPr/>
      <w:tcPr>
        <w:tcBorders>
          <w:bottom w:val="single" w:sz="12" w:space="0" w:color="633C90" w:themeColor="background1"/>
          <w:right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DDDD22" w:themeColor="text2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74C56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evision">
    <w:name w:val="Revision"/>
    <w:hidden/>
    <w:uiPriority w:val="99"/>
    <w:semiHidden/>
    <w:rsid w:val="008A0E55"/>
    <w:pPr>
      <w:spacing w:after="0" w:line="240" w:lineRule="auto"/>
    </w:pPr>
    <w:rPr>
      <w:sz w:val="24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CommentText">
    <w:name w:val="annotation text"/>
    <w:basedOn w:val="Normal"/>
    <w:link w:val="CommentTextChar"/>
    <w:uiPriority w:val="99"/>
    <w:unhideWhenUsed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unhideWhenUsed/>
    <w:rsid w:val="008A0E55"/>
    <w:rPr>
      <w:vertAlign w:val="superscript"/>
    </w:rPr>
  </w:style>
  <w:style w:type="character" w:styleId="Emphasis">
    <w:name w:val="Emphasis"/>
    <w:uiPriority w:val="20"/>
    <w:qFormat/>
    <w:rsid w:val="008A0E55"/>
    <w:rPr>
      <w:i/>
      <w:iCs/>
    </w:rPr>
  </w:style>
  <w:style w:type="paragraph" w:customStyle="1" w:styleId="tv213">
    <w:name w:val="tv213"/>
    <w:basedOn w:val="Normal"/>
    <w:rsid w:val="008A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lv-LV"/>
    </w:rPr>
  </w:style>
  <w:style w:type="character" w:styleId="CommentReference">
    <w:name w:val="annotation reference"/>
    <w:basedOn w:val="DefaultParagraphFont"/>
    <w:unhideWhenUsed/>
    <w:rsid w:val="0041027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27A"/>
    <w:pPr>
      <w:spacing w:after="120"/>
    </w:pPr>
    <w:rPr>
      <w:rFonts w:asciiTheme="minorHAnsi" w:eastAsiaTheme="minorHAnsi" w:hAnsiTheme="minorHAnsi" w:cstheme="minorBidi"/>
      <w:b/>
      <w:bCs/>
      <w:lang w:val="lv-LV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27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666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666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666A"/>
    <w:rPr>
      <w:vertAlign w:val="superscript"/>
    </w:rPr>
  </w:style>
  <w:style w:type="paragraph" w:styleId="BodyText">
    <w:name w:val="Body Text"/>
    <w:aliases w:val="Pamatteksts Rakstz. Rakstz. Rakstz. Rakstz. Rakstz."/>
    <w:basedOn w:val="Normal"/>
    <w:link w:val="BodyTextChar"/>
    <w:semiHidden/>
    <w:rsid w:val="003660FF"/>
    <w:pPr>
      <w:tabs>
        <w:tab w:val="right" w:pos="8789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BodyTextChar">
    <w:name w:val="Body Text Char"/>
    <w:aliases w:val="Pamatteksts Rakstz. Rakstz. Rakstz. Rakstz. Rakstz. Char"/>
    <w:basedOn w:val="DefaultParagraphFont"/>
    <w:link w:val="BodyText"/>
    <w:semiHidden/>
    <w:rsid w:val="003660FF"/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42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7CAC"/>
    <w:rPr>
      <w:color w:val="FDFFF4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F700F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F700F"/>
    <w:rPr>
      <w:rFonts w:ascii="Calibri" w:hAnsi="Calibri"/>
      <w:szCs w:val="21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145C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30F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a.Abolina\Documents\Custom%20Office%20Templates\PuMPuRS%20veidne%20jauna.dotx" TargetMode="External"/></Relationships>
</file>

<file path=word/theme/theme1.xml><?xml version="1.0" encoding="utf-8"?>
<a:theme xmlns:a="http://schemas.openxmlformats.org/drawingml/2006/main" name="Office Theme">
  <a:themeElements>
    <a:clrScheme name="Pumpurs">
      <a:dk1>
        <a:sysClr val="windowText" lastClr="000000"/>
      </a:dk1>
      <a:lt1>
        <a:srgbClr val="633C90"/>
      </a:lt1>
      <a:dk2>
        <a:srgbClr val="DDDD22"/>
      </a:dk2>
      <a:lt2>
        <a:srgbClr val="808080"/>
      </a:lt2>
      <a:accent1>
        <a:srgbClr val="FDFFF4"/>
      </a:accent1>
      <a:accent2>
        <a:srgbClr val="FDFFF4"/>
      </a:accent2>
      <a:accent3>
        <a:srgbClr val="FDFFF4"/>
      </a:accent3>
      <a:accent4>
        <a:srgbClr val="FDFFF4"/>
      </a:accent4>
      <a:accent5>
        <a:srgbClr val="FDFFF4"/>
      </a:accent5>
      <a:accent6>
        <a:srgbClr val="FDFFF4"/>
      </a:accent6>
      <a:hlink>
        <a:srgbClr val="FDFFF4"/>
      </a:hlink>
      <a:folHlink>
        <a:srgbClr val="FDFFF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0F054-A5B9-4989-AA35-BE4AE57051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3E54D8-DBAD-4DE0-BB09-591D7A17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PuMPuRS veidne jauna</Template>
  <TotalTime>3</TotalTime>
  <Pages>3</Pages>
  <Words>2489</Words>
  <Characters>1419</Characters>
  <Application>Microsoft Office Word</Application>
  <DocSecurity>0</DocSecurity>
  <Lines>11</Lines>
  <Paragraphs>7</Paragraphs>
  <ScaleCrop>false</ScaleCrop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Mara.Abolina;Jānis Pumpiņš</dc:creator>
  <cp:lastModifiedBy>Elita Uzulēna</cp:lastModifiedBy>
  <cp:revision>12</cp:revision>
  <cp:lastPrinted>2019-02-22T11:59:00Z</cp:lastPrinted>
  <dcterms:created xsi:type="dcterms:W3CDTF">2026-07-10T22:26:00Z</dcterms:created>
  <dcterms:modified xsi:type="dcterms:W3CDTF">2026-07-20T06:10:00Z</dcterms:modified>
</cp:coreProperties>
</file>